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D5E" w:rsidRPr="00CC6D5E" w:rsidRDefault="0048524C" w:rsidP="008267AB">
      <w:pPr>
        <w:spacing w:before="240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533400</wp:posOffset>
                </wp:positionV>
                <wp:extent cx="3308350" cy="679450"/>
                <wp:effectExtent l="0" t="0" r="0" b="0"/>
                <wp:wrapTight wrapText="bothSides">
                  <wp:wrapPolygon edited="0">
                    <wp:start x="249" y="1817"/>
                    <wp:lineTo x="249" y="19379"/>
                    <wp:lineTo x="21144" y="19379"/>
                    <wp:lineTo x="21144" y="1817"/>
                    <wp:lineTo x="249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48524C" w:rsidP="00FD45C4">
                            <w:pPr>
                              <w:pStyle w:val="Title1"/>
                            </w:pPr>
                            <w:r>
                              <w:t>Travail sur place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pt;width:260.5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" filled="f" stroked="f">
                <v:textbox inset=",7.2pt,,7.2pt">
                  <w:txbxContent>
                    <w:p w:rsidR="00CA47A9" w:rsidRDefault="0048524C" w:rsidP="00FD45C4">
                      <w:pPr>
                        <w:pStyle w:val="Title1"/>
                      </w:pPr>
                      <w:r>
                        <w:t>Travail sur place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C6D5E" w:rsidRPr="00CC6D5E">
        <w:rPr>
          <w:b/>
          <w:u w:val="single"/>
        </w:rPr>
        <w:t>ID/Access Card</w:t>
      </w:r>
    </w:p>
    <w:p w:rsidR="00917620" w:rsidRDefault="005A0E86" w:rsidP="008267AB">
      <w:pPr>
        <w:spacing w:before="240"/>
      </w:pPr>
      <w:r>
        <w:t xml:space="preserve">In order to work in the office, you must have an ID/Access Card that is clearly visible at all times while circulating in any Health Canada building. </w:t>
      </w:r>
    </w:p>
    <w:p w:rsidR="00FA196A" w:rsidRDefault="005A0E86" w:rsidP="008267AB">
      <w:pPr>
        <w:spacing w:before="240"/>
      </w:pPr>
      <w:r>
        <w:t xml:space="preserve">An Application for ID/Access Card form must be completed in order to obtain an ID/Access Card. Your supervising manager must sign the form as well as the Branch Security Coordinator (BSC). </w:t>
      </w:r>
    </w:p>
    <w:p w:rsidR="00FA196A" w:rsidRDefault="0048524C" w:rsidP="008267AB">
      <w:pPr>
        <w:spacing w:before="240"/>
      </w:pPr>
      <w:r>
        <w:object w:dxaOrig="1505" w:dyaOrig="982">
          <v:shape id="_x0000_i1037" type="#_x0000_t75" style="width:75.5pt;height:49pt" o:ole="">
            <v:imagedata r:id="rId8" o:title=""/>
          </v:shape>
          <o:OLEObject Type="Embed" ProgID="FoxitPhantomPDF.Document" ShapeID="_x0000_i1037" DrawAspect="Icon" ObjectID="_1706018451" r:id="rId9"/>
        </w:object>
      </w:r>
    </w:p>
    <w:p w:rsidR="00FA196A" w:rsidRDefault="005A0E86" w:rsidP="008267AB">
      <w:pPr>
        <w:spacing w:before="240"/>
      </w:pPr>
      <w:r>
        <w:t xml:space="preserve">The Security Screening Unit will also need to be contacted at the following link in order to obtain confirmation that the employee has </w:t>
      </w:r>
      <w:r w:rsidR="00FA196A">
        <w:t xml:space="preserve">a valid security status or clearance. </w:t>
      </w:r>
    </w:p>
    <w:p w:rsidR="00FA196A" w:rsidRDefault="00926117" w:rsidP="008267AB">
      <w:pPr>
        <w:spacing w:before="240"/>
      </w:pPr>
      <w:hyperlink r:id="rId10" w:history="1">
        <w:r w:rsidR="00FA196A" w:rsidRPr="00FA196A">
          <w:rPr>
            <w:rStyle w:val="Hyperlink"/>
            <w:color w:val="0070C0"/>
            <w:lang w:val="en"/>
          </w:rPr>
          <w:t>personnel_security-securite_personnel@hc-sc.gc.ca</w:t>
        </w:r>
      </w:hyperlink>
      <w:r w:rsidR="00FA196A">
        <w:rPr>
          <w:lang w:val="en"/>
        </w:rPr>
        <w:t xml:space="preserve"> </w:t>
      </w:r>
    </w:p>
    <w:p w:rsidR="00FA196A" w:rsidRDefault="00FA196A" w:rsidP="008267AB">
      <w:pPr>
        <w:spacing w:before="240"/>
      </w:pPr>
      <w:r>
        <w:t xml:space="preserve">Once the confirmation is obtained, it will need to be sent to the BSC along with the completed Application for ID/Access Card form. </w:t>
      </w:r>
      <w:r w:rsidR="005A0E86">
        <w:t xml:space="preserve">Only the </w:t>
      </w:r>
      <w:r>
        <w:t>BSC can send this</w:t>
      </w:r>
      <w:r w:rsidR="005A0E86">
        <w:t xml:space="preserve"> form to the Security Screening Unit for processing. </w:t>
      </w:r>
    </w:p>
    <w:p w:rsidR="00FA196A" w:rsidRPr="00FA196A" w:rsidRDefault="00926117" w:rsidP="008267AB">
      <w:pPr>
        <w:spacing w:before="240"/>
        <w:rPr>
          <w:color w:val="0070C0"/>
        </w:rPr>
      </w:pPr>
      <w:hyperlink r:id="rId11" w:history="1">
        <w:r w:rsidR="00FA196A" w:rsidRPr="00FA196A">
          <w:rPr>
            <w:rStyle w:val="Hyperlink"/>
            <w:color w:val="0070C0"/>
            <w:lang w:val="en"/>
          </w:rPr>
          <w:t>id.section@hc-sc.gc.ca</w:t>
        </w:r>
      </w:hyperlink>
      <w:r w:rsidR="00FA196A" w:rsidRPr="00FA196A">
        <w:rPr>
          <w:color w:val="0070C0"/>
          <w:lang w:val="en"/>
        </w:rPr>
        <w:t xml:space="preserve"> </w:t>
      </w:r>
    </w:p>
    <w:p w:rsidR="005A0E86" w:rsidRPr="005A0E86" w:rsidRDefault="005A0E86" w:rsidP="008267AB">
      <w:pPr>
        <w:spacing w:before="240"/>
      </w:pPr>
      <w:r>
        <w:t>Employees will be contacted by e-mail when they must present themselv</w:t>
      </w:r>
      <w:r w:rsidR="00FA196A">
        <w:t>es to have their picture taken for their ID/Access Card.</w:t>
      </w:r>
    </w:p>
    <w:p w:rsidR="00F62E44" w:rsidRPr="00F62E44" w:rsidRDefault="00F62E44" w:rsidP="00F62E44">
      <w:pPr>
        <w:spacing w:before="100" w:beforeAutospacing="1" w:after="100" w:afterAutospacing="1"/>
        <w:rPr>
          <w:rFonts w:ascii="Times New Roman" w:hAnsi="Times New Roman"/>
          <w:sz w:val="24"/>
          <w:lang w:val="en"/>
        </w:rPr>
      </w:pPr>
      <w:r w:rsidRPr="00F62E44">
        <w:rPr>
          <w:rFonts w:ascii="Times New Roman" w:hAnsi="Times New Roman"/>
          <w:b/>
          <w:bCs/>
          <w:sz w:val="24"/>
          <w:lang w:val="en"/>
        </w:rPr>
        <w:t>ID Section</w:t>
      </w:r>
      <w:r w:rsidRPr="00F62E44">
        <w:rPr>
          <w:rFonts w:ascii="Times New Roman" w:hAnsi="Times New Roman"/>
          <w:sz w:val="24"/>
          <w:lang w:val="en"/>
        </w:rPr>
        <w:br/>
        <w:t xml:space="preserve">Occupational Health Unit (OHU), North entrance (facing the Jeanne </w:t>
      </w:r>
      <w:proofErr w:type="spellStart"/>
      <w:r w:rsidRPr="00F62E44">
        <w:rPr>
          <w:rFonts w:ascii="Times New Roman" w:hAnsi="Times New Roman"/>
          <w:sz w:val="24"/>
          <w:lang w:val="en"/>
        </w:rPr>
        <w:t>Mance</w:t>
      </w:r>
      <w:proofErr w:type="spellEnd"/>
      <w:r w:rsidRPr="00F62E44">
        <w:rPr>
          <w:rFonts w:ascii="Times New Roman" w:hAnsi="Times New Roman"/>
          <w:sz w:val="24"/>
          <w:lang w:val="en"/>
        </w:rPr>
        <w:t xml:space="preserve"> building</w:t>
      </w:r>
      <w:proofErr w:type="gramStart"/>
      <w:r w:rsidRPr="00F62E44">
        <w:rPr>
          <w:rFonts w:ascii="Times New Roman" w:hAnsi="Times New Roman"/>
          <w:sz w:val="24"/>
          <w:lang w:val="en"/>
        </w:rPr>
        <w:t>)</w:t>
      </w:r>
      <w:proofErr w:type="gramEnd"/>
      <w:r w:rsidRPr="00F62E44">
        <w:rPr>
          <w:rFonts w:ascii="Times New Roman" w:hAnsi="Times New Roman"/>
          <w:sz w:val="24"/>
          <w:lang w:val="en"/>
        </w:rPr>
        <w:br/>
        <w:t>51 Chardon Driveway, Tunney's Pasture</w:t>
      </w:r>
      <w:r w:rsidRPr="00F62E44">
        <w:rPr>
          <w:rFonts w:ascii="Times New Roman" w:hAnsi="Times New Roman"/>
          <w:sz w:val="24"/>
          <w:lang w:val="en"/>
        </w:rPr>
        <w:br/>
        <w:t>Ottawa, ON</w:t>
      </w:r>
      <w:r w:rsidRPr="00F62E44">
        <w:rPr>
          <w:rFonts w:ascii="Times New Roman" w:hAnsi="Times New Roman"/>
          <w:sz w:val="24"/>
          <w:lang w:val="en"/>
        </w:rPr>
        <w:br/>
        <w:t>Hours of Operation: 8:30 a.m. to 4:30 p.m., Monday to Friday</w:t>
      </w:r>
    </w:p>
    <w:p w:rsidR="00F62E44" w:rsidRPr="00F62E44" w:rsidRDefault="00F62E44" w:rsidP="00F62E44">
      <w:pPr>
        <w:spacing w:before="100" w:beforeAutospacing="1" w:after="100" w:afterAutospacing="1"/>
        <w:rPr>
          <w:rFonts w:ascii="Times New Roman" w:hAnsi="Times New Roman"/>
          <w:sz w:val="24"/>
          <w:lang w:val="en"/>
        </w:rPr>
      </w:pPr>
      <w:r w:rsidRPr="00F62E44">
        <w:rPr>
          <w:rFonts w:ascii="Times New Roman" w:hAnsi="Times New Roman"/>
          <w:b/>
          <w:bCs/>
          <w:sz w:val="24"/>
          <w:lang w:val="en"/>
        </w:rPr>
        <w:t>Satellite Office</w:t>
      </w:r>
      <w:r w:rsidRPr="00F62E44">
        <w:rPr>
          <w:rFonts w:ascii="Times New Roman" w:hAnsi="Times New Roman"/>
          <w:sz w:val="24"/>
          <w:lang w:val="en"/>
        </w:rPr>
        <w:t xml:space="preserve"> – Tuesdays and Thursdays only</w:t>
      </w:r>
      <w:r w:rsidRPr="00F62E44">
        <w:rPr>
          <w:rFonts w:ascii="Times New Roman" w:hAnsi="Times New Roman"/>
          <w:sz w:val="24"/>
          <w:lang w:val="en"/>
        </w:rPr>
        <w:br/>
        <w:t>130 Colonnade Road, Suite 101B</w:t>
      </w:r>
      <w:r w:rsidRPr="00F62E44">
        <w:rPr>
          <w:rFonts w:ascii="Times New Roman" w:hAnsi="Times New Roman"/>
          <w:sz w:val="24"/>
          <w:lang w:val="en"/>
        </w:rPr>
        <w:br/>
        <w:t>Ottawa, ON</w:t>
      </w:r>
      <w:r w:rsidRPr="00F62E44">
        <w:rPr>
          <w:rFonts w:ascii="Times New Roman" w:hAnsi="Times New Roman"/>
          <w:sz w:val="24"/>
          <w:lang w:val="en"/>
        </w:rPr>
        <w:br/>
        <w:t>Hours of Operation: 9:00 a.m. to 11:00 a.m.</w:t>
      </w:r>
    </w:p>
    <w:p w:rsidR="00E64454" w:rsidRDefault="004861E7" w:rsidP="00E64454">
      <w:pPr>
        <w:spacing w:before="240"/>
        <w:rPr>
          <w:lang w:val="en"/>
        </w:rPr>
      </w:pPr>
      <w:r>
        <w:rPr>
          <w:lang w:val="en"/>
        </w:rPr>
        <w:t>All information on ID/Access Cards also including renewals, access updates, lost or defective cards, and regions can be found at the link below:</w:t>
      </w:r>
    </w:p>
    <w:p w:rsidR="00AA256E" w:rsidRPr="006D3364" w:rsidRDefault="006D3364" w:rsidP="00E64454">
      <w:pPr>
        <w:spacing w:before="240"/>
        <w:rPr>
          <w:color w:val="0070C0"/>
          <w:lang w:val="fr-CA"/>
        </w:rPr>
      </w:pPr>
      <w:hyperlink r:id="rId12" w:history="1">
        <w:r w:rsidRPr="006D3364">
          <w:rPr>
            <w:rStyle w:val="Hyperlink"/>
            <w:color w:val="0070C0"/>
            <w:lang w:val="fr-CA"/>
          </w:rPr>
          <w:t>Renouvellement de la carte d'identité / d'accès et mises à jour des profils d'accès | Intranet de Santé Canada ASPC (hc-sc.gc.ca)</w:t>
        </w:r>
      </w:hyperlink>
      <w:r w:rsidRPr="006D3364">
        <w:rPr>
          <w:color w:val="0070C0"/>
          <w:lang w:val="fr-CA"/>
        </w:rPr>
        <w:t xml:space="preserve"> </w:t>
      </w:r>
    </w:p>
    <w:p w:rsidR="00AA256E" w:rsidRPr="006D3364" w:rsidRDefault="00AA256E" w:rsidP="00E64454">
      <w:pPr>
        <w:spacing w:before="240"/>
        <w:rPr>
          <w:color w:val="0070C0"/>
          <w:lang w:val="fr-CA"/>
        </w:rPr>
      </w:pPr>
    </w:p>
    <w:p w:rsidR="004B7E12" w:rsidRDefault="00E75F7E" w:rsidP="00E64454">
      <w:pPr>
        <w:spacing w:before="240"/>
        <w:rPr>
          <w:b/>
          <w:u w:val="single"/>
          <w:lang w:val="en"/>
        </w:rPr>
      </w:pPr>
      <w:r>
        <w:rPr>
          <w:b/>
          <w:u w:val="single"/>
          <w:lang w:val="en"/>
        </w:rPr>
        <w:t>Working in the Building</w:t>
      </w:r>
    </w:p>
    <w:p w:rsidR="00E75F7E" w:rsidRDefault="00FB0494" w:rsidP="00E64454">
      <w:pPr>
        <w:spacing w:before="240"/>
        <w:rPr>
          <w:lang w:val="en"/>
        </w:rPr>
      </w:pPr>
      <w:r w:rsidRPr="00CF6527">
        <w:rPr>
          <w:lang w:val="en-US"/>
        </w:rPr>
        <w:t>The address</w:t>
      </w:r>
      <w:r>
        <w:rPr>
          <w:lang w:val="en-US"/>
        </w:rPr>
        <w:t xml:space="preserve"> of the Graham Spry Building</w:t>
      </w:r>
      <w:r w:rsidRPr="00CF6527">
        <w:rPr>
          <w:lang w:val="en-US"/>
        </w:rPr>
        <w:t xml:space="preserve"> is 250 Lanark Avenue, Ottawa, ON, K1Z 1G4.</w:t>
      </w:r>
      <w:r>
        <w:rPr>
          <w:lang w:val="en-US"/>
        </w:rPr>
        <w:t xml:space="preserve"> </w:t>
      </w:r>
      <w:r w:rsidR="00AA650B">
        <w:rPr>
          <w:lang w:val="en"/>
        </w:rPr>
        <w:t>Only employees whose work must be done on-site will be required to return to the workplace. Guidance from federal, provincial, and local guidelines will be followed: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Screening</w:t>
      </w:r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 xml:space="preserve">Physical distancing (2 </w:t>
      </w:r>
      <w:proofErr w:type="spellStart"/>
      <w:r>
        <w:rPr>
          <w:lang w:val="en"/>
        </w:rPr>
        <w:t>metres</w:t>
      </w:r>
      <w:proofErr w:type="spellEnd"/>
      <w:r>
        <w:rPr>
          <w:lang w:val="en"/>
        </w:rPr>
        <w:t>)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Masks or face coverings</w:t>
      </w:r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Enhanced cleaning protocols</w:t>
      </w:r>
      <w:r w:rsidR="007D0ED4">
        <w:rPr>
          <w:lang w:val="en"/>
        </w:rPr>
        <w:t xml:space="preserve"> – Cleaning and disinfecting of surfaces and objects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Wearing of personal protective equipment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 xml:space="preserve">Preventing and controlling </w:t>
      </w:r>
      <w:proofErr w:type="spellStart"/>
      <w:r>
        <w:rPr>
          <w:lang w:val="en"/>
        </w:rPr>
        <w:t>corwding</w:t>
      </w:r>
      <w:proofErr w:type="spellEnd"/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Continuous monitoring of occupancy levels and occupational health &amp; safety on-site protocols</w:t>
      </w:r>
    </w:p>
    <w:p w:rsidR="00AA650B" w:rsidRDefault="00AA650B" w:rsidP="00AA650B">
      <w:pPr>
        <w:spacing w:before="240"/>
        <w:rPr>
          <w:lang w:val="en"/>
        </w:rPr>
      </w:pPr>
      <w:r>
        <w:rPr>
          <w:lang w:val="en"/>
        </w:rPr>
        <w:t>For a more in-depth look on the planning measures for easing COVID-19 restrictions, please consult the document below:</w:t>
      </w:r>
    </w:p>
    <w:p w:rsidR="00AA650B" w:rsidRDefault="006D3364" w:rsidP="00AA650B">
      <w:pPr>
        <w:spacing w:before="240"/>
        <w:rPr>
          <w:lang w:val="en"/>
        </w:rPr>
      </w:pPr>
      <w:r>
        <w:rPr>
          <w:lang w:val="en"/>
        </w:rPr>
        <w:object w:dxaOrig="1505" w:dyaOrig="982">
          <v:shape id="_x0000_i1039" type="#_x0000_t75" style="width:75.5pt;height:49pt" o:ole="">
            <v:imagedata r:id="rId13" o:title=""/>
          </v:shape>
          <o:OLEObject Type="Embed" ProgID="FoxitPhantomPDF.Document" ShapeID="_x0000_i1039" DrawAspect="Icon" ObjectID="_1706018452" r:id="rId14"/>
        </w:object>
      </w:r>
    </w:p>
    <w:p w:rsidR="00AA650B" w:rsidRDefault="00904AC1" w:rsidP="00AA650B">
      <w:pPr>
        <w:spacing w:before="240"/>
        <w:rPr>
          <w:lang w:val="en"/>
        </w:rPr>
      </w:pPr>
      <w:r>
        <w:rPr>
          <w:lang w:val="en"/>
        </w:rPr>
        <w:t xml:space="preserve">Ontario </w:t>
      </w:r>
      <w:r w:rsidR="007D0ED4">
        <w:rPr>
          <w:lang w:val="en"/>
        </w:rPr>
        <w:t>COVID-19 Public Health Measures:</w:t>
      </w:r>
    </w:p>
    <w:p w:rsidR="006D3364" w:rsidRPr="006D3364" w:rsidRDefault="006D3364" w:rsidP="00AA650B">
      <w:pPr>
        <w:spacing w:before="240"/>
        <w:rPr>
          <w:color w:val="0070C0"/>
          <w:lang w:val="fr-CA"/>
        </w:rPr>
      </w:pPr>
      <w:hyperlink r:id="rId15" w:history="1">
        <w:r w:rsidRPr="006D3364">
          <w:rPr>
            <w:rStyle w:val="Hyperlink"/>
            <w:color w:val="0070C0"/>
            <w:lang w:val="fr-CA"/>
          </w:rPr>
          <w:t>COVID-19 : Mesures et conseils en matière de santé publique | COVID-19 (coronavirus) en Ontario</w:t>
        </w:r>
      </w:hyperlink>
    </w:p>
    <w:p w:rsidR="007D0ED4" w:rsidRPr="007D0ED4" w:rsidRDefault="007D0ED4" w:rsidP="00AA650B">
      <w:pPr>
        <w:spacing w:before="240"/>
      </w:pPr>
      <w:r w:rsidRPr="007D0ED4">
        <w:t>Ottawa COVID-19 City Rules:</w:t>
      </w:r>
    </w:p>
    <w:p w:rsidR="007D0ED4" w:rsidRPr="006D3364" w:rsidRDefault="006D3364" w:rsidP="00AA650B">
      <w:pPr>
        <w:spacing w:before="240"/>
        <w:rPr>
          <w:color w:val="0070C0"/>
          <w:lang w:val="fr-CA"/>
        </w:rPr>
      </w:pPr>
      <w:hyperlink r:id="rId16" w:history="1">
        <w:r w:rsidRPr="006D3364">
          <w:rPr>
            <w:rStyle w:val="Hyperlink"/>
            <w:color w:val="0070C0"/>
            <w:lang w:val="fr-CA"/>
          </w:rPr>
          <w:t>COVID-19 : Mesures et conseils en matière de santé publique | COVID-19 (coronavirus) en Ontario</w:t>
        </w:r>
      </w:hyperlink>
    </w:p>
    <w:p w:rsidR="0065778C" w:rsidRDefault="00944526" w:rsidP="0065778C">
      <w:pPr>
        <w:spacing w:before="240"/>
        <w:rPr>
          <w:lang w:val="en"/>
        </w:rPr>
      </w:pPr>
      <w:r>
        <w:rPr>
          <w:lang w:val="en"/>
        </w:rPr>
        <w:t>Canada COVID-19</w:t>
      </w:r>
      <w:r w:rsidR="0065778C">
        <w:rPr>
          <w:lang w:val="en"/>
        </w:rPr>
        <w:t xml:space="preserve"> Prevention:</w:t>
      </w:r>
    </w:p>
    <w:p w:rsidR="006D3364" w:rsidRPr="006D3364" w:rsidRDefault="006D3364" w:rsidP="00E64454">
      <w:pPr>
        <w:spacing w:before="240"/>
        <w:rPr>
          <w:color w:val="0070C0"/>
          <w:lang w:val="fr-CA"/>
        </w:rPr>
      </w:pPr>
      <w:hyperlink r:id="rId17" w:history="1">
        <w:r w:rsidRPr="006D3364">
          <w:rPr>
            <w:rStyle w:val="Hyperlink"/>
            <w:color w:val="0070C0"/>
            <w:lang w:val="fr-CA"/>
          </w:rPr>
          <w:t>COVID-19 : Mesures et conseils en matière de santé publique | COVID-19 (coronavirus) en Ontario</w:t>
        </w:r>
      </w:hyperlink>
    </w:p>
    <w:p w:rsidR="00E96697" w:rsidRPr="006D3364" w:rsidRDefault="006D3364" w:rsidP="00E64454">
      <w:pPr>
        <w:spacing w:before="240"/>
        <w:rPr>
          <w:b/>
          <w:color w:val="0070C0"/>
          <w:u w:val="single"/>
          <w:lang w:val="fr-CA"/>
        </w:rPr>
      </w:pPr>
      <w:hyperlink r:id="rId18" w:history="1">
        <w:r w:rsidRPr="006D3364">
          <w:rPr>
            <w:rStyle w:val="Hyperlink"/>
            <w:color w:val="0070C0"/>
            <w:lang w:val="fr-CA"/>
          </w:rPr>
          <w:t>COVID-19 : Mesures et conseils en matière de santé publique | COVID-19 (coronavirus) en Ontario</w:t>
        </w:r>
      </w:hyperlink>
    </w:p>
    <w:p w:rsidR="00AA256E" w:rsidRPr="00520423" w:rsidRDefault="00520423" w:rsidP="00E64454">
      <w:pPr>
        <w:spacing w:before="240"/>
        <w:rPr>
          <w:b/>
          <w:u w:val="single"/>
          <w:lang w:val="en"/>
        </w:rPr>
      </w:pPr>
      <w:r w:rsidRPr="00520423">
        <w:rPr>
          <w:b/>
          <w:u w:val="single"/>
          <w:lang w:val="en"/>
        </w:rPr>
        <w:t xml:space="preserve">Parking </w:t>
      </w:r>
    </w:p>
    <w:p w:rsidR="00917620" w:rsidRDefault="00920457" w:rsidP="00917620">
      <w:pPr>
        <w:rPr>
          <w:b/>
          <w:u w:val="single"/>
          <w:lang w:val="en-US"/>
        </w:rPr>
      </w:pPr>
      <w:r w:rsidRPr="00520423">
        <w:rPr>
          <w:b/>
          <w:u w:val="single"/>
          <w:lang w:val="en-US"/>
        </w:rPr>
        <w:t xml:space="preserve"> </w:t>
      </w:r>
    </w:p>
    <w:p w:rsidR="00CF6527" w:rsidRDefault="00CF6527" w:rsidP="00917620">
      <w:pPr>
        <w:rPr>
          <w:lang w:val="en-US"/>
        </w:rPr>
      </w:pPr>
      <w:r w:rsidRPr="00CF6527">
        <w:rPr>
          <w:lang w:val="en-US"/>
        </w:rPr>
        <w:t>Parking is ava</w:t>
      </w:r>
      <w:r w:rsidR="00115ADD">
        <w:rPr>
          <w:lang w:val="en-US"/>
        </w:rPr>
        <w:t>ilable for tenants of the</w:t>
      </w:r>
      <w:r w:rsidRPr="00CF6527">
        <w:rPr>
          <w:lang w:val="en-US"/>
        </w:rPr>
        <w:t xml:space="preserve"> Graham Spry building Monday- Sunday from 5am to 5pm. The cost is $2.00 for 30 minutes, $10.00 for the day, or $110.00 for the month. </w:t>
      </w:r>
    </w:p>
    <w:p w:rsidR="00F72D45" w:rsidRDefault="00F72D45" w:rsidP="00917620"/>
    <w:p w:rsidR="00F72D45" w:rsidRPr="00CF6527" w:rsidRDefault="00926117" w:rsidP="00917620">
      <w:pPr>
        <w:rPr>
          <w:lang w:val="en-US"/>
        </w:rPr>
      </w:pPr>
      <w:hyperlink r:id="rId19" w:anchor="details=11,65" w:history="1">
        <w:r w:rsidR="00F72D45" w:rsidRPr="00E64C69">
          <w:rPr>
            <w:rStyle w:val="Hyperlink"/>
            <w:color w:val="0070C0"/>
          </w:rPr>
          <w:t>Graham Spry Building - 65</w:t>
        </w:r>
        <w:r w:rsidR="00F72D45" w:rsidRPr="00E64C69">
          <w:rPr>
            <w:rStyle w:val="Hyperlink"/>
            <w:color w:val="0070C0"/>
          </w:rPr>
          <w:t xml:space="preserve"> </w:t>
        </w:r>
        <w:r w:rsidR="00F72D45" w:rsidRPr="00E64C69">
          <w:rPr>
            <w:rStyle w:val="Hyperlink"/>
            <w:color w:val="0070C0"/>
          </w:rPr>
          <w:t>| Impark Lot Map Search</w:t>
        </w:r>
      </w:hyperlink>
      <w:r w:rsidR="00F72D45" w:rsidRPr="00E64C69">
        <w:rPr>
          <w:color w:val="0070C0"/>
        </w:rPr>
        <w:t xml:space="preserve"> </w:t>
      </w:r>
    </w:p>
    <w:p w:rsidR="004A486B" w:rsidRDefault="004A486B" w:rsidP="00066F00">
      <w:pPr>
        <w:rPr>
          <w:lang w:val="en-US"/>
        </w:rPr>
      </w:pPr>
    </w:p>
    <w:p w:rsidR="00E64C69" w:rsidRDefault="00E64C69" w:rsidP="00066F00">
      <w:pPr>
        <w:rPr>
          <w:lang w:val="en-US"/>
        </w:rPr>
      </w:pPr>
      <w:r>
        <w:rPr>
          <w:lang w:val="en-US"/>
        </w:rPr>
        <w:t>For additional parking options:</w:t>
      </w:r>
    </w:p>
    <w:p w:rsidR="00E64C69" w:rsidRDefault="00E64C69" w:rsidP="00066F00">
      <w:pPr>
        <w:rPr>
          <w:lang w:val="en-US"/>
        </w:rPr>
      </w:pPr>
    </w:p>
    <w:p w:rsidR="00E64C69" w:rsidRPr="00E64C69" w:rsidRDefault="00926117" w:rsidP="00E64C69">
      <w:pPr>
        <w:rPr>
          <w:color w:val="0070C0"/>
        </w:rPr>
      </w:pPr>
      <w:hyperlink r:id="rId20" w:history="1">
        <w:r w:rsidR="00E64C69" w:rsidRPr="00E64C69">
          <w:rPr>
            <w:rStyle w:val="Hyperlink"/>
            <w:color w:val="0070C0"/>
          </w:rPr>
          <w:t xml:space="preserve">Graham Spry Building (Impark </w:t>
        </w:r>
        <w:r w:rsidR="00E64C69" w:rsidRPr="00E64C69">
          <w:rPr>
            <w:rStyle w:val="Hyperlink"/>
            <w:color w:val="0070C0"/>
          </w:rPr>
          <w:t>L</w:t>
        </w:r>
        <w:r w:rsidR="00E64C69" w:rsidRPr="00E64C69">
          <w:rPr>
            <w:rStyle w:val="Hyperlink"/>
            <w:color w:val="0070C0"/>
          </w:rPr>
          <w:t>ot #65) - Parking Lot (parkopedia.ca)</w:t>
        </w:r>
      </w:hyperlink>
    </w:p>
    <w:p w:rsidR="00E64C69" w:rsidRDefault="00E64C69" w:rsidP="00066F00"/>
    <w:p w:rsidR="00CC6D5E" w:rsidRPr="00CC6D5E" w:rsidRDefault="00CC6D5E" w:rsidP="00066F00">
      <w:pPr>
        <w:rPr>
          <w:b/>
          <w:u w:val="single"/>
        </w:rPr>
      </w:pPr>
      <w:r w:rsidRPr="00CC6D5E">
        <w:rPr>
          <w:b/>
          <w:u w:val="single"/>
        </w:rPr>
        <w:t>Bus &amp; O-Train Routes</w:t>
      </w:r>
    </w:p>
    <w:p w:rsidR="00CC6D5E" w:rsidRDefault="00CC6D5E" w:rsidP="00066F00"/>
    <w:p w:rsidR="00E64C69" w:rsidRDefault="00E64C69" w:rsidP="00066F00">
      <w:r>
        <w:t>If you are taking the bus in Ottawa to the office, the following bus lines have routes that pass near the Graham Spry Building:</w:t>
      </w:r>
    </w:p>
    <w:p w:rsidR="00E64C69" w:rsidRDefault="00E64C69" w:rsidP="00066F00"/>
    <w:p w:rsidR="00E64C69" w:rsidRDefault="00E64C69" w:rsidP="00066F00">
      <w:r>
        <w:t>16, 252, 256, 50, 66, 81</w:t>
      </w:r>
    </w:p>
    <w:p w:rsidR="00E64C69" w:rsidRDefault="00E64C69" w:rsidP="00066F00"/>
    <w:p w:rsidR="00E64C69" w:rsidRDefault="00E64C69" w:rsidP="00066F00">
      <w:r>
        <w:t>The O-Train also has a route that passes near the building.</w:t>
      </w:r>
    </w:p>
    <w:p w:rsidR="00E64C69" w:rsidRDefault="00E64C69" w:rsidP="00066F00"/>
    <w:p w:rsidR="00E64C69" w:rsidRDefault="00E64C69" w:rsidP="00066F00">
      <w:r>
        <w:t>For full details on bus and train routes</w:t>
      </w:r>
      <w:r w:rsidR="009505C9">
        <w:t xml:space="preserve"> in Ottawa</w:t>
      </w:r>
      <w:r>
        <w:t>, please consult the link below:</w:t>
      </w:r>
    </w:p>
    <w:p w:rsidR="00E64C69" w:rsidRDefault="00E64C69" w:rsidP="00066F00"/>
    <w:p w:rsidR="00E64C69" w:rsidRPr="006D3364" w:rsidRDefault="006D3364" w:rsidP="00066F00">
      <w:pPr>
        <w:rPr>
          <w:color w:val="0070C0"/>
        </w:rPr>
      </w:pPr>
      <w:hyperlink r:id="rId21" w:history="1">
        <w:r w:rsidRPr="006D3364">
          <w:rPr>
            <w:rStyle w:val="Hyperlink"/>
            <w:color w:val="0070C0"/>
          </w:rPr>
          <w:t xml:space="preserve">Comment </w:t>
        </w:r>
        <w:proofErr w:type="spellStart"/>
        <w:r w:rsidRPr="006D3364">
          <w:rPr>
            <w:rStyle w:val="Hyperlink"/>
            <w:color w:val="0070C0"/>
          </w:rPr>
          <w:t>aller</w:t>
        </w:r>
        <w:proofErr w:type="spellEnd"/>
        <w:r w:rsidRPr="006D3364">
          <w:rPr>
            <w:rStyle w:val="Hyperlink"/>
            <w:color w:val="0070C0"/>
          </w:rPr>
          <w:t xml:space="preserve"> à Graham Spry Building (Health Canada) à Ottawa </w:t>
        </w:r>
        <w:proofErr w:type="spellStart"/>
        <w:r w:rsidRPr="006D3364">
          <w:rPr>
            <w:rStyle w:val="Hyperlink"/>
            <w:color w:val="0070C0"/>
          </w:rPr>
          <w:t>en</w:t>
        </w:r>
        <w:proofErr w:type="spellEnd"/>
        <w:r w:rsidRPr="006D3364">
          <w:rPr>
            <w:rStyle w:val="Hyperlink"/>
            <w:color w:val="0070C0"/>
          </w:rPr>
          <w:t xml:space="preserve"> Bus </w:t>
        </w:r>
        <w:proofErr w:type="spellStart"/>
        <w:r w:rsidRPr="006D3364">
          <w:rPr>
            <w:rStyle w:val="Hyperlink"/>
            <w:color w:val="0070C0"/>
          </w:rPr>
          <w:t>ou</w:t>
        </w:r>
        <w:proofErr w:type="spellEnd"/>
        <w:r w:rsidRPr="006D3364">
          <w:rPr>
            <w:rStyle w:val="Hyperlink"/>
            <w:color w:val="0070C0"/>
          </w:rPr>
          <w:t xml:space="preserve"> </w:t>
        </w:r>
        <w:proofErr w:type="gramStart"/>
        <w:r w:rsidRPr="006D3364">
          <w:rPr>
            <w:rStyle w:val="Hyperlink"/>
            <w:color w:val="0070C0"/>
          </w:rPr>
          <w:t>Train ?</w:t>
        </w:r>
        <w:proofErr w:type="gramEnd"/>
        <w:r w:rsidRPr="006D3364">
          <w:rPr>
            <w:rStyle w:val="Hyperlink"/>
            <w:color w:val="0070C0"/>
          </w:rPr>
          <w:t xml:space="preserve"> (moovitapp.com)</w:t>
        </w:r>
      </w:hyperlink>
    </w:p>
    <w:p w:rsidR="00E64C69" w:rsidRDefault="00E64C69" w:rsidP="00066F00">
      <w:pPr>
        <w:rPr>
          <w:color w:val="0070C0"/>
        </w:rPr>
      </w:pPr>
    </w:p>
    <w:p w:rsidR="009505C9" w:rsidRPr="009505C9" w:rsidRDefault="00E64C69" w:rsidP="00066F00">
      <w:r w:rsidRPr="009505C9">
        <w:t xml:space="preserve">If you are taking the bus in Gatineau </w:t>
      </w:r>
      <w:r w:rsidR="009505C9" w:rsidRPr="009505C9">
        <w:t xml:space="preserve">from Maisonneuve/Place </w:t>
      </w:r>
      <w:proofErr w:type="spellStart"/>
      <w:r w:rsidR="009505C9" w:rsidRPr="009505C9">
        <w:t>D’Accueil</w:t>
      </w:r>
      <w:proofErr w:type="spellEnd"/>
      <w:r w:rsidR="009505C9" w:rsidRPr="009505C9">
        <w:t>, the following buses can be taken to cross the Ottawa River with a short walk following the bus ride:</w:t>
      </w:r>
    </w:p>
    <w:p w:rsidR="009505C9" w:rsidRPr="009505C9" w:rsidRDefault="009505C9" w:rsidP="00066F00"/>
    <w:p w:rsidR="009505C9" w:rsidRPr="009505C9" w:rsidRDefault="009505C9" w:rsidP="00066F00">
      <w:r w:rsidRPr="009505C9">
        <w:t xml:space="preserve">61, 63 </w:t>
      </w:r>
    </w:p>
    <w:p w:rsidR="009505C9" w:rsidRPr="009505C9" w:rsidRDefault="009505C9" w:rsidP="00066F00"/>
    <w:p w:rsidR="009505C9" w:rsidRPr="009505C9" w:rsidRDefault="009505C9" w:rsidP="00066F00">
      <w:r w:rsidRPr="009505C9">
        <w:t>You can also take these busses with a transfer to another bus route once you have crossed the river:</w:t>
      </w:r>
    </w:p>
    <w:p w:rsidR="009505C9" w:rsidRPr="009505C9" w:rsidRDefault="009505C9" w:rsidP="00066F00"/>
    <w:p w:rsidR="009505C9" w:rsidRPr="009505C9" w:rsidRDefault="009505C9" w:rsidP="00066F00">
      <w:r w:rsidRPr="009505C9">
        <w:t xml:space="preserve">15 </w:t>
      </w:r>
      <w:r w:rsidRPr="009505C9">
        <w:sym w:font="Wingdings" w:char="F0E0"/>
      </w:r>
      <w:r w:rsidRPr="009505C9">
        <w:t xml:space="preserve"> 16</w:t>
      </w:r>
    </w:p>
    <w:p w:rsidR="009505C9" w:rsidRPr="009505C9" w:rsidRDefault="009505C9" w:rsidP="00066F00"/>
    <w:p w:rsidR="009505C9" w:rsidRPr="009505C9" w:rsidRDefault="009505C9" w:rsidP="00066F00">
      <w:r w:rsidRPr="009505C9">
        <w:t>75</w:t>
      </w:r>
      <w:r w:rsidRPr="009505C9">
        <w:sym w:font="Wingdings" w:char="F0E0"/>
      </w:r>
      <w:r w:rsidRPr="009505C9">
        <w:t xml:space="preserve"> 16</w:t>
      </w:r>
    </w:p>
    <w:p w:rsidR="009505C9" w:rsidRDefault="009505C9" w:rsidP="00066F00">
      <w:pPr>
        <w:rPr>
          <w:color w:val="0070C0"/>
        </w:rPr>
      </w:pPr>
    </w:p>
    <w:p w:rsidR="009505C9" w:rsidRDefault="009505C9" w:rsidP="009505C9">
      <w:r>
        <w:t>For full details on bus and train routes in Gatineau, please consult the link below:</w:t>
      </w:r>
    </w:p>
    <w:p w:rsidR="009505C9" w:rsidRDefault="009505C9" w:rsidP="009505C9"/>
    <w:p w:rsidR="009505C9" w:rsidRDefault="00926117" w:rsidP="009505C9">
      <w:hyperlink r:id="rId22" w:history="1">
        <w:r w:rsidR="009505C9" w:rsidRPr="009505C9">
          <w:rPr>
            <w:rStyle w:val="Hyperlink"/>
            <w:color w:val="0070C0"/>
          </w:rPr>
          <w:t>Gatineau, Quebec to Graham Spry Building - G</w:t>
        </w:r>
        <w:r w:rsidR="009505C9" w:rsidRPr="009505C9">
          <w:rPr>
            <w:rStyle w:val="Hyperlink"/>
            <w:color w:val="0070C0"/>
          </w:rPr>
          <w:t>o</w:t>
        </w:r>
        <w:r w:rsidR="009505C9" w:rsidRPr="009505C9">
          <w:rPr>
            <w:rStyle w:val="Hyperlink"/>
            <w:color w:val="0070C0"/>
          </w:rPr>
          <w:t>ogle Maps</w:t>
        </w:r>
      </w:hyperlink>
    </w:p>
    <w:p w:rsidR="00E64C69" w:rsidRPr="00E64C69" w:rsidRDefault="00E64C69" w:rsidP="00066F00">
      <w:bookmarkStart w:id="0" w:name="_GoBack"/>
      <w:bookmarkEnd w:id="0"/>
    </w:p>
    <w:sectPr w:rsidR="00E64C69" w:rsidRPr="00E64C69" w:rsidSect="006110C1">
      <w:headerReference w:type="default" r:id="rId23"/>
      <w:footerReference w:type="default" r:id="rId24"/>
      <w:headerReference w:type="first" r:id="rId25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117" w:rsidRDefault="00926117">
      <w:r>
        <w:separator/>
      </w:r>
    </w:p>
  </w:endnote>
  <w:endnote w:type="continuationSeparator" w:id="0">
    <w:p w:rsidR="00926117" w:rsidRDefault="0092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48524C" w:rsidP="008600BC">
    <w:pPr>
      <w:pStyle w:val="Header"/>
      <w:jc w:val="right"/>
      <w:rPr>
        <w:sz w:val="18"/>
        <w:szCs w:val="18"/>
      </w:rPr>
    </w:pPr>
    <w:r>
      <w:rPr>
        <w:rStyle w:val="PageNumber"/>
        <w:color w:val="DDDDDD"/>
        <w:sz w:val="18"/>
        <w:szCs w:val="18"/>
      </w:rPr>
      <w:t xml:space="preserve"> Travail sur place</w:t>
    </w:r>
    <w:r w:rsidR="00CA47A9" w:rsidRPr="008600BC">
      <w:rPr>
        <w:rStyle w:val="PageNumber"/>
        <w:color w:val="DDDDDD"/>
        <w:sz w:val="18"/>
        <w:szCs w:val="18"/>
      </w:rPr>
      <w:t xml:space="preserve"> &gt; </w:t>
    </w:r>
    <w:r w:rsidR="00CA47A9" w:rsidRPr="008600BC">
      <w:rPr>
        <w:rStyle w:val="PageNumber"/>
        <w:color w:val="DDDDDD"/>
        <w:sz w:val="18"/>
        <w:szCs w:val="18"/>
      </w:rPr>
      <w:fldChar w:fldCharType="begin"/>
    </w:r>
    <w:r w:rsidR="00CA47A9" w:rsidRPr="008600BC">
      <w:rPr>
        <w:rStyle w:val="PageNumber"/>
        <w:color w:val="DDDDDD"/>
        <w:sz w:val="18"/>
        <w:szCs w:val="18"/>
      </w:rPr>
      <w:instrText xml:space="preserve"> PAGE </w:instrText>
    </w:r>
    <w:r w:rsidR="00CA47A9" w:rsidRPr="008600BC">
      <w:rPr>
        <w:rStyle w:val="PageNumber"/>
        <w:color w:val="DDDDDD"/>
        <w:sz w:val="18"/>
        <w:szCs w:val="18"/>
      </w:rPr>
      <w:fldChar w:fldCharType="separate"/>
    </w:r>
    <w:r w:rsidR="006D3364">
      <w:rPr>
        <w:rStyle w:val="PageNumber"/>
        <w:noProof/>
        <w:color w:val="DDDDDD"/>
        <w:sz w:val="18"/>
        <w:szCs w:val="18"/>
      </w:rPr>
      <w:t>2</w:t>
    </w:r>
    <w:r w:rsidR="00CA47A9"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117" w:rsidRDefault="00926117">
      <w:r>
        <w:separator/>
      </w:r>
    </w:p>
  </w:footnote>
  <w:footnote w:type="continuationSeparator" w:id="0">
    <w:p w:rsidR="00926117" w:rsidRDefault="00926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3in;height:3in" o:bullet="t"/>
    </w:pict>
  </w:numPicBullet>
  <w:numPicBullet w:numPicBulletId="1">
    <w:pict>
      <v:shape id="_x0000_i1324" type="#_x0000_t75" style="width:3in;height:3in" o:bullet="t"/>
    </w:pict>
  </w:numPicBullet>
  <w:numPicBullet w:numPicBulletId="2">
    <w:pict>
      <v:shape id="_x0000_i1325" type="#_x0000_t75" style="width:3in;height:3in" o:bullet="t"/>
    </w:pict>
  </w:numPicBullet>
  <w:numPicBullet w:numPicBulletId="3">
    <w:pict>
      <v:shape id="_x0000_i1326" type="#_x0000_t75" style="width:3in;height:3in" o:bullet="t"/>
    </w:pict>
  </w:numPicBullet>
  <w:numPicBullet w:numPicBulletId="4">
    <w:pict>
      <v:shape id="_x0000_i1327" type="#_x0000_t75" style="width:3in;height:3in" o:bullet="t"/>
    </w:pict>
  </w:numPicBullet>
  <w:numPicBullet w:numPicBulletId="5">
    <w:pict>
      <v:shape id="_x0000_i1328" type="#_x0000_t75" style="width:3in;height:3in" o:bullet="t"/>
    </w:pict>
  </w:numPicBullet>
  <w:numPicBullet w:numPicBulletId="6">
    <w:pict>
      <v:shape id="_x0000_i1329" type="#_x0000_t75" style="width:3in;height:3in" o:bullet="t"/>
    </w:pict>
  </w:numPicBullet>
  <w:numPicBullet w:numPicBulletId="7">
    <w:pict>
      <v:shape id="_x0000_i1330" type="#_x0000_t75" style="width:3in;height:3in" o:bullet="t"/>
    </w:pict>
  </w:numPicBullet>
  <w:numPicBullet w:numPicBulletId="8">
    <w:pict>
      <v:shape id="_x0000_i1331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26A3A77"/>
    <w:multiLevelType w:val="hybridMultilevel"/>
    <w:tmpl w:val="55FC1B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32"/>
  </w:num>
  <w:num w:numId="5">
    <w:abstractNumId w:val="42"/>
  </w:num>
  <w:num w:numId="6">
    <w:abstractNumId w:val="24"/>
  </w:num>
  <w:num w:numId="7">
    <w:abstractNumId w:val="26"/>
  </w:num>
  <w:num w:numId="8">
    <w:abstractNumId w:val="44"/>
  </w:num>
  <w:num w:numId="9">
    <w:abstractNumId w:val="37"/>
  </w:num>
  <w:num w:numId="10">
    <w:abstractNumId w:val="4"/>
  </w:num>
  <w:num w:numId="11">
    <w:abstractNumId w:val="39"/>
  </w:num>
  <w:num w:numId="12">
    <w:abstractNumId w:val="23"/>
  </w:num>
  <w:num w:numId="13">
    <w:abstractNumId w:val="16"/>
  </w:num>
  <w:num w:numId="14">
    <w:abstractNumId w:val="1"/>
  </w:num>
  <w:num w:numId="15">
    <w:abstractNumId w:val="34"/>
  </w:num>
  <w:num w:numId="16">
    <w:abstractNumId w:val="42"/>
    <w:lvlOverride w:ilvl="0">
      <w:startOverride w:val="1"/>
    </w:lvlOverride>
  </w:num>
  <w:num w:numId="17">
    <w:abstractNumId w:val="43"/>
  </w:num>
  <w:num w:numId="18">
    <w:abstractNumId w:val="7"/>
  </w:num>
  <w:num w:numId="19">
    <w:abstractNumId w:val="40"/>
  </w:num>
  <w:num w:numId="20">
    <w:abstractNumId w:val="8"/>
  </w:num>
  <w:num w:numId="21">
    <w:abstractNumId w:val="5"/>
  </w:num>
  <w:num w:numId="22">
    <w:abstractNumId w:val="13"/>
  </w:num>
  <w:num w:numId="23">
    <w:abstractNumId w:val="25"/>
  </w:num>
  <w:num w:numId="24">
    <w:abstractNumId w:val="20"/>
  </w:num>
  <w:num w:numId="25">
    <w:abstractNumId w:val="29"/>
  </w:num>
  <w:num w:numId="26">
    <w:abstractNumId w:val="19"/>
  </w:num>
  <w:num w:numId="27">
    <w:abstractNumId w:val="38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8"/>
  </w:num>
  <w:num w:numId="33">
    <w:abstractNumId w:val="27"/>
  </w:num>
  <w:num w:numId="34">
    <w:abstractNumId w:val="35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0"/>
  </w:num>
  <w:num w:numId="40">
    <w:abstractNumId w:val="15"/>
  </w:num>
  <w:num w:numId="41">
    <w:abstractNumId w:val="17"/>
  </w:num>
  <w:num w:numId="42">
    <w:abstractNumId w:val="36"/>
  </w:num>
  <w:num w:numId="43">
    <w:abstractNumId w:val="33"/>
  </w:num>
  <w:num w:numId="44">
    <w:abstractNumId w:val="0"/>
  </w:num>
  <w:num w:numId="45">
    <w:abstractNumId w:val="31"/>
  </w:num>
  <w:num w:numId="46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36A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ADD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573F9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565F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24C"/>
    <w:rsid w:val="00485690"/>
    <w:rsid w:val="004861E7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B7E12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423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5B1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0E86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5778C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061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739"/>
    <w:rsid w:val="006D09DB"/>
    <w:rsid w:val="006D0B69"/>
    <w:rsid w:val="006D14E3"/>
    <w:rsid w:val="006D3364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0ED4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0B4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4AC1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117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526"/>
    <w:rsid w:val="00944D9E"/>
    <w:rsid w:val="00944E2C"/>
    <w:rsid w:val="00945171"/>
    <w:rsid w:val="0094547D"/>
    <w:rsid w:val="009458A2"/>
    <w:rsid w:val="00946356"/>
    <w:rsid w:val="0094779A"/>
    <w:rsid w:val="009505C9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3CB2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56E"/>
    <w:rsid w:val="00AA29A9"/>
    <w:rsid w:val="00AA3878"/>
    <w:rsid w:val="00AA40D7"/>
    <w:rsid w:val="00AA650B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5E4E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630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0FF0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6D5E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527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4C69"/>
    <w:rsid w:val="00E650B5"/>
    <w:rsid w:val="00E6557C"/>
    <w:rsid w:val="00E655C3"/>
    <w:rsid w:val="00E658C3"/>
    <w:rsid w:val="00E659F0"/>
    <w:rsid w:val="00E726DF"/>
    <w:rsid w:val="00E735D1"/>
    <w:rsid w:val="00E75F7E"/>
    <w:rsid w:val="00E76C4A"/>
    <w:rsid w:val="00E7793A"/>
    <w:rsid w:val="00E8081D"/>
    <w:rsid w:val="00E80A90"/>
    <w:rsid w:val="00E829C7"/>
    <w:rsid w:val="00E832E5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6697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70F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2E44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45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196A"/>
    <w:rsid w:val="00FA35BB"/>
    <w:rsid w:val="00FA3FB1"/>
    <w:rsid w:val="00FA4346"/>
    <w:rsid w:val="00FA43C8"/>
    <w:rsid w:val="00FA47D7"/>
    <w:rsid w:val="00FA5BB8"/>
    <w:rsid w:val="00FA7242"/>
    <w:rsid w:val="00FA7559"/>
    <w:rsid w:val="00FB0494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6DCF851A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6D33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8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76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74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4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31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14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hyperlink" Target="https://covid-19.ontario.ca/fr/mesures-de-sante-publiqu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oovitapp.com/index/fr/transport_en_commun-Graham_Spry_Building_Health_Canada-Ottawa_ON-site_8568506-42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ysource.hc-sc.gc.ca/fra/sp/programmes-services/biens-immobiliers-securite/division-gestion-securite/renouvellement-carte" TargetMode="External"/><Relationship Id="rId17" Type="http://schemas.openxmlformats.org/officeDocument/2006/relationships/hyperlink" Target="https://covid-19.ontario.ca/fr/mesures-de-sante-publiqu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covid-19.ontario.ca/fr/mesures-de-sante-publique" TargetMode="External"/><Relationship Id="rId20" Type="http://schemas.openxmlformats.org/officeDocument/2006/relationships/hyperlink" Target="https://en.parkopedia.ca/parking/lot/graham_spry_building_impark_lot_65/k1z/ottawa/?country=ca&amp;arriving=202112140800&amp;leaving=2021121416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d.section@hc-sc.gc.c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vid-19.ontario.ca/fr/mesures-de-sante-publique" TargetMode="External"/><Relationship Id="rId23" Type="http://schemas.openxmlformats.org/officeDocument/2006/relationships/header" Target="header1.xml"/><Relationship Id="rId10" Type="http://schemas.openxmlformats.org/officeDocument/2006/relationships/hyperlink" Target="mailto:personnel_security-securite_personnel@hc-sc.gc.ca" TargetMode="External"/><Relationship Id="rId19" Type="http://schemas.openxmlformats.org/officeDocument/2006/relationships/hyperlink" Target="https://lots.impark.com/imp/en?latlng=45.4215296,-75.6971930999999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https://www.google.ca/maps/dir/Gatineau,+Quebec/Graham+Spry+Bldg,+250+Lanark+Ave,+Ottawa,+ON+K1Z+6R5/@45.3985255,-75.746581,15.92z/am=t/data=!4m19!4m18!1m5!1m1!1s0x4cce1a7e0babee53:0x7cedf5701a140956!2m2!1d-75.7012723!2d45.4765446!1m5!1m1!1s0x4cce0406614ce84d:0xbc5d81c48a0615c8!2m2!1d-75.7529849!2d45.397935!2m3!5e0!5e1!5e3!3e3!5i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805A69-81E2-417B-ACBF-AB39266F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18</TotalTime>
  <Pages>3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5305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4</cp:revision>
  <cp:lastPrinted>2012-06-14T18:09:00Z</cp:lastPrinted>
  <dcterms:created xsi:type="dcterms:W3CDTF">2022-02-10T21:55:00Z</dcterms:created>
  <dcterms:modified xsi:type="dcterms:W3CDTF">2022-02-10T22:13:00Z</dcterms:modified>
</cp:coreProperties>
</file>