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9D9EE" w14:textId="77777777" w:rsidR="0056749C" w:rsidRPr="0056749C" w:rsidRDefault="0056749C" w:rsidP="0056749C">
      <w:pPr>
        <w:pStyle w:val="Heading1"/>
      </w:pPr>
      <w:r w:rsidRPr="0056749C">
        <w:t>Intake form – Indigenous Career Pathways</w:t>
      </w:r>
    </w:p>
    <w:tbl>
      <w:tblPr>
        <w:tblStyle w:val="TableGrid"/>
        <w:tblpPr w:leftFromText="180" w:rightFromText="180" w:vertAnchor="text" w:horzAnchor="margin" w:tblpY="152"/>
        <w:tblW w:w="0" w:type="auto"/>
        <w:tblLook w:val="04A0" w:firstRow="1" w:lastRow="0" w:firstColumn="1" w:lastColumn="0" w:noHBand="0" w:noVBand="1"/>
      </w:tblPr>
      <w:tblGrid>
        <w:gridCol w:w="9350"/>
      </w:tblGrid>
      <w:tr w:rsidR="0056749C" w:rsidRPr="0056749C" w14:paraId="2A56D154" w14:textId="77777777" w:rsidTr="0056749C">
        <w:tc>
          <w:tcPr>
            <w:tcW w:w="13684" w:type="dxa"/>
            <w:shd w:val="clear" w:color="auto" w:fill="F2F2F2" w:themeFill="background1" w:themeFillShade="F2"/>
          </w:tcPr>
          <w:p w14:paraId="372A35A3" w14:textId="77777777" w:rsidR="0056749C" w:rsidRPr="0056749C" w:rsidRDefault="0056749C" w:rsidP="0056749C">
            <w:pPr>
              <w:pStyle w:val="Heading2"/>
            </w:pPr>
            <w:r w:rsidRPr="0056749C">
              <w:t>Privacy Notice</w:t>
            </w:r>
          </w:p>
          <w:p w14:paraId="69586E34" w14:textId="77777777" w:rsidR="0056749C" w:rsidRPr="0056749C" w:rsidRDefault="0056749C" w:rsidP="0056749C">
            <w:pPr>
              <w:spacing w:after="160" w:line="259" w:lineRule="auto"/>
            </w:pPr>
            <w:r w:rsidRPr="0056749C">
              <w:t xml:space="preserve">This form is used to collect personal information pursuant to the </w:t>
            </w:r>
            <w:hyperlink r:id="rId7" w:history="1">
              <w:r w:rsidRPr="0056749C">
                <w:rPr>
                  <w:rStyle w:val="Hyperlink"/>
                  <w:i/>
                  <w:iCs/>
                </w:rPr>
                <w:t>Public Service Employment Act</w:t>
              </w:r>
            </w:hyperlink>
            <w:r w:rsidRPr="0056749C">
              <w:rPr>
                <w:i/>
                <w:iCs/>
              </w:rPr>
              <w:t xml:space="preserve">, </w:t>
            </w:r>
            <w:r w:rsidRPr="0056749C">
              <w:t xml:space="preserve">the </w:t>
            </w:r>
            <w:hyperlink r:id="rId8" w:history="1">
              <w:r w:rsidRPr="0056749C">
                <w:rPr>
                  <w:rStyle w:val="Hyperlink"/>
                  <w:i/>
                  <w:iCs/>
                </w:rPr>
                <w:t>Accessible Canada Act</w:t>
              </w:r>
            </w:hyperlink>
            <w:r w:rsidRPr="0056749C">
              <w:rPr>
                <w:i/>
                <w:iCs/>
              </w:rPr>
              <w:t>,</w:t>
            </w:r>
            <w:r w:rsidRPr="0056749C">
              <w:t xml:space="preserve"> and the </w:t>
            </w:r>
            <w:hyperlink r:id="rId9" w:history="1">
              <w:r w:rsidRPr="0056749C">
                <w:rPr>
                  <w:rStyle w:val="Hyperlink"/>
                  <w:i/>
                  <w:iCs/>
                </w:rPr>
                <w:t>Employment Equity Act</w:t>
              </w:r>
            </w:hyperlink>
            <w:r w:rsidRPr="0056749C">
              <w:t xml:space="preserve"> for the purpose of the Indigenous Career Pathways (ICP) referral program. It can also be used for the compilation of statistical data for program review and policy development. It can also be disclosed to hiring departments and agencies within the federal public service. </w:t>
            </w:r>
          </w:p>
          <w:p w14:paraId="68E4BDEB" w14:textId="4B43B10E" w:rsidR="0056749C" w:rsidRPr="0056749C" w:rsidRDefault="0056749C" w:rsidP="0056749C">
            <w:pPr>
              <w:spacing w:after="160" w:line="259" w:lineRule="auto"/>
            </w:pPr>
            <w:r w:rsidRPr="0056749C">
              <w:t xml:space="preserve">Your personal information which is under the control of the Public Service Commission of Canada is protected by the </w:t>
            </w:r>
            <w:hyperlink r:id="rId10" w:history="1">
              <w:r w:rsidRPr="0056749C">
                <w:rPr>
                  <w:rStyle w:val="Hyperlink"/>
                  <w:i/>
                  <w:iCs/>
                </w:rPr>
                <w:t>Privacy Act</w:t>
              </w:r>
            </w:hyperlink>
            <w:r w:rsidRPr="0056749C">
              <w:t xml:space="preserve">, and you have the right to request access to it and to request its correction. You also have the right to file a complaint with the </w:t>
            </w:r>
            <w:hyperlink r:id="rId11" w:history="1">
              <w:r w:rsidRPr="0056749C">
                <w:rPr>
                  <w:rStyle w:val="Hyperlink"/>
                </w:rPr>
                <w:t>Privacy Commissioner of Canada</w:t>
              </w:r>
            </w:hyperlink>
            <w:r w:rsidRPr="0056749C">
              <w:t xml:space="preserve"> regarding the collection and handling of your personal information by the Public Service Commission of Canada.</w:t>
            </w:r>
          </w:p>
        </w:tc>
      </w:tr>
    </w:tbl>
    <w:p w14:paraId="5FA9435A" w14:textId="77777777" w:rsidR="0056749C" w:rsidRPr="0056749C" w:rsidRDefault="0056749C" w:rsidP="0056749C"/>
    <w:p w14:paraId="7B89CA9A" w14:textId="77777777" w:rsidR="0056749C" w:rsidRPr="0056749C" w:rsidRDefault="0056749C" w:rsidP="0056749C">
      <w:pPr>
        <w:pStyle w:val="Heading2"/>
        <w:pBdr>
          <w:top w:val="single" w:sz="4" w:space="1" w:color="auto" w:shadow="1"/>
          <w:left w:val="single" w:sz="4" w:space="4" w:color="auto" w:shadow="1"/>
          <w:bottom w:val="single" w:sz="4" w:space="1" w:color="auto" w:shadow="1"/>
          <w:right w:val="single" w:sz="4" w:space="4" w:color="auto" w:shadow="1"/>
        </w:pBdr>
      </w:pPr>
      <w:r w:rsidRPr="0056749C">
        <w:t xml:space="preserve">Purpose </w:t>
      </w:r>
    </w:p>
    <w:p w14:paraId="702E8043" w14:textId="11DECAFE" w:rsidR="0056749C" w:rsidRPr="0056749C" w:rsidRDefault="0056749C" w:rsidP="0056749C">
      <w:bookmarkStart w:id="0" w:name="_Hlk140671463"/>
      <w:r w:rsidRPr="0056749C">
        <w:t xml:space="preserve">You have indicated an interest in being added to </w:t>
      </w:r>
      <w:hyperlink r:id="rId12" w:history="1">
        <w:r w:rsidRPr="0056749C">
          <w:rPr>
            <w:rStyle w:val="Hyperlink"/>
          </w:rPr>
          <w:t>the Indigenous Career Pathways</w:t>
        </w:r>
      </w:hyperlink>
      <w:r w:rsidRPr="0056749C">
        <w:t xml:space="preserve"> (ICP), a tool that matches Indigenous talents with hiring managers in the federal public service across Turtle Island, also known as Canada. Indigenous job seekers interested in being added can fill out this intake form to provide the PSC with the necessary information for a profile to be created and added to the list of available candidates. Periodic updates are conducted by the PSC during the year, to validate the </w:t>
      </w:r>
      <w:r>
        <w:t>individuals’</w:t>
      </w:r>
      <w:r w:rsidRPr="0056749C">
        <w:t xml:space="preserve"> continued availability.</w:t>
      </w:r>
    </w:p>
    <w:p w14:paraId="42FB702B" w14:textId="77777777" w:rsidR="0056749C" w:rsidRPr="0056749C" w:rsidRDefault="0056749C" w:rsidP="0056749C">
      <w:pPr>
        <w:pStyle w:val="Heading2"/>
        <w:pBdr>
          <w:top w:val="single" w:sz="4" w:space="1" w:color="auto" w:shadow="1"/>
          <w:left w:val="single" w:sz="4" w:space="4" w:color="auto" w:shadow="1"/>
          <w:bottom w:val="single" w:sz="4" w:space="1" w:color="auto" w:shadow="1"/>
          <w:right w:val="single" w:sz="4" w:space="4" w:color="auto" w:shadow="1"/>
        </w:pBdr>
      </w:pPr>
      <w:r w:rsidRPr="0056749C">
        <w:t xml:space="preserve">Eligibility </w:t>
      </w:r>
    </w:p>
    <w:p w14:paraId="01EFDBAB" w14:textId="77777777" w:rsidR="000F6071" w:rsidRDefault="000F6071" w:rsidP="000F6071">
      <w:pPr>
        <w:rPr>
          <w:rFonts w:ascii="Calibri" w:hAnsi="Calibri" w:cs="Calibri"/>
        </w:rPr>
      </w:pPr>
      <w:r w:rsidRPr="000F6071">
        <w:rPr>
          <w:rFonts w:ascii="Calibri" w:hAnsi="Calibri" w:cs="Calibri"/>
        </w:rPr>
        <w:t xml:space="preserve">To be eligible, you must meet the following two requirements: </w:t>
      </w:r>
    </w:p>
    <w:p w14:paraId="47A382AE" w14:textId="201E9AA7" w:rsidR="00C96976" w:rsidRDefault="000F6071" w:rsidP="000F6071">
      <w:pPr>
        <w:pStyle w:val="ListParagraph"/>
        <w:numPr>
          <w:ilvl w:val="0"/>
          <w:numId w:val="27"/>
        </w:numPr>
        <w:rPr>
          <w:rFonts w:ascii="Calibri" w:hAnsi="Calibri" w:cs="Calibri"/>
        </w:rPr>
      </w:pPr>
      <w:r>
        <w:rPr>
          <w:rFonts w:ascii="Calibri" w:hAnsi="Calibri" w:cs="Calibri"/>
        </w:rPr>
        <w:t xml:space="preserve">You must </w:t>
      </w:r>
      <w:r w:rsidR="00C96976" w:rsidRPr="000F6071">
        <w:rPr>
          <w:rFonts w:ascii="Calibri" w:hAnsi="Calibri" w:cs="Calibri"/>
        </w:rPr>
        <w:t>have previously been employed as</w:t>
      </w:r>
      <w:r>
        <w:rPr>
          <w:rFonts w:ascii="Calibri" w:hAnsi="Calibri" w:cs="Calibri"/>
        </w:rPr>
        <w:t xml:space="preserve"> a</w:t>
      </w:r>
      <w:r w:rsidR="00C96976" w:rsidRPr="000F6071">
        <w:rPr>
          <w:rFonts w:ascii="Calibri" w:hAnsi="Calibri" w:cs="Calibri"/>
        </w:rPr>
        <w:t xml:space="preserve"> student in the federal public service </w:t>
      </w:r>
    </w:p>
    <w:p w14:paraId="549E2F87" w14:textId="77777777" w:rsidR="000F6071" w:rsidRDefault="000F6071" w:rsidP="000F6071">
      <w:pPr>
        <w:pStyle w:val="ListParagraph"/>
        <w:numPr>
          <w:ilvl w:val="0"/>
          <w:numId w:val="0"/>
        </w:numPr>
        <w:ind w:left="720"/>
        <w:rPr>
          <w:rFonts w:ascii="Calibri" w:hAnsi="Calibri" w:cs="Calibri"/>
          <w:b/>
          <w:bCs/>
        </w:rPr>
      </w:pPr>
    </w:p>
    <w:p w14:paraId="4C519D1B" w14:textId="5998C3D9" w:rsidR="000F6071" w:rsidRPr="000F6071" w:rsidRDefault="000F6071" w:rsidP="000F6071">
      <w:pPr>
        <w:pStyle w:val="ListParagraph"/>
        <w:numPr>
          <w:ilvl w:val="0"/>
          <w:numId w:val="0"/>
        </w:numPr>
        <w:ind w:left="720"/>
        <w:rPr>
          <w:rFonts w:ascii="Calibri" w:hAnsi="Calibri" w:cs="Calibri"/>
          <w:b/>
          <w:bCs/>
        </w:rPr>
      </w:pPr>
      <w:r w:rsidRPr="000F6071">
        <w:rPr>
          <w:rFonts w:ascii="Calibri" w:hAnsi="Calibri" w:cs="Calibri"/>
          <w:b/>
          <w:bCs/>
        </w:rPr>
        <w:t>AND</w:t>
      </w:r>
    </w:p>
    <w:p w14:paraId="66D9228D" w14:textId="56EC7C4E" w:rsidR="00C96976" w:rsidRPr="00C96976" w:rsidRDefault="000F6071" w:rsidP="00C96976">
      <w:pPr>
        <w:numPr>
          <w:ilvl w:val="0"/>
          <w:numId w:val="25"/>
        </w:numPr>
        <w:rPr>
          <w:rFonts w:ascii="Calibri" w:hAnsi="Calibri" w:cs="Calibri"/>
        </w:rPr>
      </w:pPr>
      <w:r>
        <w:rPr>
          <w:rFonts w:ascii="Calibri" w:hAnsi="Calibri" w:cs="Calibri"/>
        </w:rPr>
        <w:lastRenderedPageBreak/>
        <w:t xml:space="preserve">You must have </w:t>
      </w:r>
      <w:r w:rsidR="00C96976" w:rsidRPr="00C96976">
        <w:rPr>
          <w:rFonts w:ascii="Calibri" w:hAnsi="Calibri" w:cs="Calibri"/>
        </w:rPr>
        <w:t>graduated within the last 24 months or will be graduating within the next three months.</w:t>
      </w:r>
    </w:p>
    <w:p w14:paraId="4750DD79" w14:textId="5420DEEC" w:rsidR="00C96976" w:rsidRPr="00C96976" w:rsidRDefault="00C96976" w:rsidP="00C96976">
      <w:pPr>
        <w:rPr>
          <w:rFonts w:ascii="Aptos" w:hAnsi="Aptos"/>
        </w:rPr>
      </w:pPr>
    </w:p>
    <w:bookmarkEnd w:id="0"/>
    <w:p w14:paraId="09728580" w14:textId="77777777" w:rsidR="0056749C" w:rsidRPr="0056749C" w:rsidRDefault="0056749C" w:rsidP="0056749C">
      <w:pPr>
        <w:pStyle w:val="Heading2"/>
        <w:pBdr>
          <w:top w:val="single" w:sz="4" w:space="1" w:color="auto" w:shadow="1"/>
          <w:left w:val="single" w:sz="4" w:space="4" w:color="auto" w:shadow="1"/>
          <w:bottom w:val="single" w:sz="4" w:space="1" w:color="auto" w:shadow="1"/>
          <w:right w:val="single" w:sz="4" w:space="4" w:color="auto" w:shadow="1"/>
        </w:pBdr>
      </w:pPr>
      <w:r w:rsidRPr="0056749C">
        <w:t>Instructions</w:t>
      </w:r>
    </w:p>
    <w:p w14:paraId="097823FE" w14:textId="77777777" w:rsidR="0056749C" w:rsidRPr="0056749C" w:rsidRDefault="0056749C" w:rsidP="0056749C">
      <w:pPr>
        <w:numPr>
          <w:ilvl w:val="0"/>
          <w:numId w:val="21"/>
        </w:numPr>
      </w:pPr>
      <w:r w:rsidRPr="0056749C">
        <w:t>Please complete the form in the next section, to the best of your ability.</w:t>
      </w:r>
    </w:p>
    <w:p w14:paraId="079D23E7" w14:textId="77777777" w:rsidR="00C96976" w:rsidRPr="00C96976" w:rsidRDefault="0056749C" w:rsidP="00C96976">
      <w:pPr>
        <w:numPr>
          <w:ilvl w:val="0"/>
          <w:numId w:val="21"/>
        </w:numPr>
      </w:pPr>
      <w:r w:rsidRPr="0056749C">
        <w:t>Return the completed form by email to</w:t>
      </w:r>
      <w:r w:rsidR="00C96976">
        <w:t xml:space="preserve">: </w:t>
      </w:r>
      <w:hyperlink r:id="rId13" w:history="1">
        <w:r w:rsidR="00C96976" w:rsidRPr="00C96976">
          <w:rPr>
            <w:rStyle w:val="Hyperlink"/>
          </w:rPr>
          <w:t>RenseignementsRecrutement-RecruitmentEnquiries@cfp-psc.gc.ca</w:t>
        </w:r>
      </w:hyperlink>
      <w:r w:rsidR="00C96976" w:rsidRPr="00C96976">
        <w:t xml:space="preserve"> </w:t>
      </w:r>
    </w:p>
    <w:p w14:paraId="465A6B08" w14:textId="3FF143F3" w:rsidR="0056749C" w:rsidRPr="0056749C" w:rsidRDefault="0056749C" w:rsidP="0056749C">
      <w:pPr>
        <w:numPr>
          <w:ilvl w:val="0"/>
          <w:numId w:val="21"/>
        </w:numPr>
      </w:pPr>
      <w:r w:rsidRPr="0056749C">
        <w:t xml:space="preserve">Ask any questions you have by email to the </w:t>
      </w:r>
      <w:r>
        <w:t>PSC</w:t>
      </w:r>
      <w:r w:rsidRPr="0056749C">
        <w:t xml:space="preserve"> at the email address above.</w:t>
      </w:r>
    </w:p>
    <w:p w14:paraId="15C8E1EF" w14:textId="77777777" w:rsidR="0056749C" w:rsidRPr="0056749C" w:rsidRDefault="0056749C" w:rsidP="0056749C">
      <w:pPr>
        <w:pStyle w:val="Heading2"/>
        <w:pBdr>
          <w:top w:val="single" w:sz="4" w:space="1" w:color="auto" w:shadow="1"/>
          <w:left w:val="single" w:sz="4" w:space="4" w:color="auto" w:shadow="1"/>
          <w:bottom w:val="single" w:sz="4" w:space="1" w:color="auto" w:shadow="1"/>
          <w:right w:val="single" w:sz="4" w:space="4" w:color="auto" w:shadow="1"/>
        </w:pBdr>
      </w:pPr>
      <w:r w:rsidRPr="0056749C">
        <w:t xml:space="preserve">Form </w:t>
      </w:r>
    </w:p>
    <w:p w14:paraId="1B48695F" w14:textId="77777777" w:rsidR="0056749C" w:rsidRPr="0056749C" w:rsidRDefault="0056749C" w:rsidP="0056749C">
      <w:pPr>
        <w:numPr>
          <w:ilvl w:val="0"/>
          <w:numId w:val="19"/>
        </w:numPr>
      </w:pPr>
      <w:r w:rsidRPr="0056749C">
        <w:rPr>
          <w:b/>
          <w:bCs/>
        </w:rPr>
        <w:t xml:space="preserve">Name: </w:t>
      </w:r>
    </w:p>
    <w:p w14:paraId="43FF1BF5" w14:textId="77777777" w:rsidR="0056749C" w:rsidRPr="0056749C" w:rsidRDefault="0056749C" w:rsidP="0056749C">
      <w:pPr>
        <w:numPr>
          <w:ilvl w:val="0"/>
          <w:numId w:val="19"/>
        </w:numPr>
      </w:pPr>
      <w:r w:rsidRPr="0056749C">
        <w:rPr>
          <w:b/>
          <w:bCs/>
        </w:rPr>
        <w:t xml:space="preserve">E-mail Address (include more than one if available): </w:t>
      </w:r>
    </w:p>
    <w:p w14:paraId="2CE0538E" w14:textId="77777777" w:rsidR="0056749C" w:rsidRPr="0056749C" w:rsidRDefault="0056749C" w:rsidP="0056749C">
      <w:pPr>
        <w:numPr>
          <w:ilvl w:val="0"/>
          <w:numId w:val="19"/>
        </w:numPr>
        <w:rPr>
          <w:b/>
          <w:bCs/>
        </w:rPr>
      </w:pPr>
      <w:r w:rsidRPr="0056749C">
        <w:rPr>
          <w:b/>
          <w:bCs/>
        </w:rPr>
        <w:t>Highest level of education obtained and completed (select one):</w:t>
      </w:r>
    </w:p>
    <w:p w14:paraId="34F2485A" w14:textId="77777777" w:rsidR="0056749C" w:rsidRPr="0056749C" w:rsidRDefault="00000000" w:rsidP="006A47D4">
      <w:pPr>
        <w:ind w:left="357"/>
        <w:contextualSpacing/>
      </w:pPr>
      <w:sdt>
        <w:sdtPr>
          <w:id w:val="-1694374299"/>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Bachelor's </w:t>
      </w:r>
    </w:p>
    <w:p w14:paraId="4DCE6F66" w14:textId="77777777" w:rsidR="0056749C" w:rsidRPr="0056749C" w:rsidRDefault="00000000" w:rsidP="006A47D4">
      <w:pPr>
        <w:ind w:left="357"/>
        <w:contextualSpacing/>
      </w:pPr>
      <w:sdt>
        <w:sdtPr>
          <w:id w:val="-132041936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CEGEP</w:t>
      </w:r>
    </w:p>
    <w:p w14:paraId="03947992" w14:textId="77777777" w:rsidR="0056749C" w:rsidRPr="0056749C" w:rsidRDefault="00000000" w:rsidP="006A47D4">
      <w:pPr>
        <w:ind w:left="357"/>
        <w:contextualSpacing/>
      </w:pPr>
      <w:sdt>
        <w:sdtPr>
          <w:id w:val="-194991891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College</w:t>
      </w:r>
    </w:p>
    <w:p w14:paraId="72087D86" w14:textId="77777777" w:rsidR="0056749C" w:rsidRPr="0056749C" w:rsidRDefault="00000000" w:rsidP="006A47D4">
      <w:pPr>
        <w:ind w:left="357"/>
        <w:contextualSpacing/>
      </w:pPr>
      <w:sdt>
        <w:sdtPr>
          <w:id w:val="153661590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Doctorate</w:t>
      </w:r>
    </w:p>
    <w:p w14:paraId="4AC47351" w14:textId="77777777" w:rsidR="0056749C" w:rsidRPr="0056749C" w:rsidRDefault="00000000" w:rsidP="006A47D4">
      <w:pPr>
        <w:ind w:left="357"/>
        <w:contextualSpacing/>
      </w:pPr>
      <w:sdt>
        <w:sdtPr>
          <w:id w:val="813458173"/>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Graduate diploma</w:t>
      </w:r>
    </w:p>
    <w:p w14:paraId="6D88CB28" w14:textId="77777777" w:rsidR="0056749C" w:rsidRPr="0056749C" w:rsidRDefault="00000000" w:rsidP="006A47D4">
      <w:pPr>
        <w:ind w:left="357"/>
        <w:contextualSpacing/>
      </w:pPr>
      <w:sdt>
        <w:sdtPr>
          <w:id w:val="22986331"/>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High school</w:t>
      </w:r>
    </w:p>
    <w:p w14:paraId="33E6AA7A" w14:textId="77777777" w:rsidR="0056749C" w:rsidRPr="0056749C" w:rsidRDefault="00000000" w:rsidP="006A47D4">
      <w:pPr>
        <w:ind w:left="357"/>
        <w:contextualSpacing/>
      </w:pPr>
      <w:sdt>
        <w:sdtPr>
          <w:id w:val="-56255925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Master's</w:t>
      </w:r>
    </w:p>
    <w:p w14:paraId="3326E85B" w14:textId="77777777" w:rsidR="0056749C" w:rsidRPr="0056749C" w:rsidRDefault="00000000" w:rsidP="006A47D4">
      <w:pPr>
        <w:ind w:left="357"/>
        <w:contextualSpacing/>
      </w:pPr>
      <w:sdt>
        <w:sdtPr>
          <w:id w:val="177867873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Professional certification</w:t>
      </w:r>
    </w:p>
    <w:p w14:paraId="76ACC352" w14:textId="77777777" w:rsidR="0056749C" w:rsidRPr="0056749C" w:rsidRDefault="00000000" w:rsidP="006A47D4">
      <w:pPr>
        <w:ind w:left="357"/>
      </w:pPr>
      <w:sdt>
        <w:sdtPr>
          <w:id w:val="-1201693"/>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Other: please specify: </w:t>
      </w:r>
    </w:p>
    <w:p w14:paraId="6AAC43D4" w14:textId="77777777" w:rsidR="0056749C" w:rsidRPr="0056749C" w:rsidRDefault="0056749C" w:rsidP="006A47D4">
      <w:pPr>
        <w:numPr>
          <w:ilvl w:val="0"/>
          <w:numId w:val="19"/>
        </w:numPr>
        <w:spacing w:before="240"/>
        <w:ind w:left="357" w:hanging="357"/>
      </w:pPr>
      <w:r w:rsidRPr="0056749C">
        <w:rPr>
          <w:b/>
          <w:bCs/>
        </w:rPr>
        <w:t xml:space="preserve">Field of study: </w:t>
      </w:r>
    </w:p>
    <w:p w14:paraId="6DB30FB4" w14:textId="77777777" w:rsidR="0056749C" w:rsidRPr="0056749C" w:rsidRDefault="0056749C" w:rsidP="0056749C">
      <w:pPr>
        <w:numPr>
          <w:ilvl w:val="0"/>
          <w:numId w:val="19"/>
        </w:numPr>
      </w:pPr>
      <w:r w:rsidRPr="0056749C">
        <w:rPr>
          <w:b/>
          <w:bCs/>
        </w:rPr>
        <w:t xml:space="preserve">Location of residence (city and province): </w:t>
      </w:r>
    </w:p>
    <w:p w14:paraId="096E579E" w14:textId="77777777" w:rsidR="0056749C" w:rsidRPr="0056749C" w:rsidRDefault="0056749C" w:rsidP="0056749C">
      <w:pPr>
        <w:numPr>
          <w:ilvl w:val="0"/>
          <w:numId w:val="19"/>
        </w:numPr>
      </w:pPr>
      <w:r w:rsidRPr="0056749C">
        <w:rPr>
          <w:b/>
          <w:bCs/>
        </w:rPr>
        <w:t>Graduation date* (MM/YYYY):</w:t>
      </w:r>
    </w:p>
    <w:p w14:paraId="3E42CBAF" w14:textId="77777777" w:rsidR="0056749C" w:rsidRPr="0056749C" w:rsidRDefault="0056749C" w:rsidP="0056749C">
      <w:pPr>
        <w:numPr>
          <w:ilvl w:val="0"/>
          <w:numId w:val="19"/>
        </w:numPr>
      </w:pPr>
      <w:r w:rsidRPr="0056749C">
        <w:rPr>
          <w:b/>
          <w:bCs/>
        </w:rPr>
        <w:t xml:space="preserve">Date available to work (YYYY/MM/DD): </w:t>
      </w:r>
    </w:p>
    <w:p w14:paraId="238CDFAD" w14:textId="77777777" w:rsidR="0056749C" w:rsidRPr="0056749C" w:rsidRDefault="0056749C" w:rsidP="0056749C">
      <w:pPr>
        <w:numPr>
          <w:ilvl w:val="0"/>
          <w:numId w:val="19"/>
        </w:numPr>
        <w:rPr>
          <w:b/>
          <w:bCs/>
        </w:rPr>
      </w:pPr>
      <w:r w:rsidRPr="0056749C">
        <w:rPr>
          <w:b/>
          <w:bCs/>
        </w:rPr>
        <w:t>Availability:</w:t>
      </w:r>
    </w:p>
    <w:p w14:paraId="6E6DC749" w14:textId="77777777" w:rsidR="0056749C" w:rsidRPr="0056749C" w:rsidRDefault="00000000" w:rsidP="006A47D4">
      <w:pPr>
        <w:ind w:left="357"/>
        <w:contextualSpacing/>
      </w:pPr>
      <w:sdt>
        <w:sdtPr>
          <w:id w:val="41020320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Full time</w:t>
      </w:r>
    </w:p>
    <w:p w14:paraId="04833AC0" w14:textId="77777777" w:rsidR="0056749C" w:rsidRPr="0056749C" w:rsidRDefault="00000000" w:rsidP="006A47D4">
      <w:pPr>
        <w:ind w:left="357"/>
      </w:pPr>
      <w:sdt>
        <w:sdtPr>
          <w:id w:val="-157627675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part-time</w:t>
      </w:r>
    </w:p>
    <w:p w14:paraId="566F654A" w14:textId="77777777" w:rsidR="0056749C" w:rsidRPr="0056749C" w:rsidRDefault="0056749C" w:rsidP="0056749C">
      <w:pPr>
        <w:numPr>
          <w:ilvl w:val="0"/>
          <w:numId w:val="19"/>
        </w:numPr>
        <w:rPr>
          <w:b/>
          <w:bCs/>
        </w:rPr>
      </w:pPr>
      <w:r w:rsidRPr="0056749C">
        <w:rPr>
          <w:b/>
          <w:bCs/>
        </w:rPr>
        <w:lastRenderedPageBreak/>
        <w:t>Current level of security if available (select one):</w:t>
      </w:r>
    </w:p>
    <w:p w14:paraId="0A8DAF5D" w14:textId="5C6722AA" w:rsidR="0056749C" w:rsidRPr="0056749C" w:rsidRDefault="00000000" w:rsidP="006A47D4">
      <w:pPr>
        <w:ind w:left="357"/>
        <w:contextualSpacing/>
      </w:pPr>
      <w:sdt>
        <w:sdtPr>
          <w:id w:val="-26793049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Reliability </w:t>
      </w:r>
      <w:r w:rsidR="002B587E">
        <w:t>s</w:t>
      </w:r>
      <w:r w:rsidR="0056749C" w:rsidRPr="0056749C">
        <w:t>tatus</w:t>
      </w:r>
    </w:p>
    <w:p w14:paraId="788D3057" w14:textId="77777777" w:rsidR="0056749C" w:rsidRPr="0056749C" w:rsidRDefault="00000000" w:rsidP="006A47D4">
      <w:pPr>
        <w:ind w:left="357"/>
        <w:contextualSpacing/>
      </w:pPr>
      <w:sdt>
        <w:sdtPr>
          <w:id w:val="178938451"/>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Confidential</w:t>
      </w:r>
    </w:p>
    <w:p w14:paraId="5B84643A" w14:textId="07545374" w:rsidR="0056749C" w:rsidRPr="0056749C" w:rsidRDefault="00000000" w:rsidP="006A47D4">
      <w:pPr>
        <w:ind w:left="357"/>
        <w:contextualSpacing/>
      </w:pPr>
      <w:sdt>
        <w:sdtPr>
          <w:id w:val="-51214149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Secret </w:t>
      </w:r>
    </w:p>
    <w:p w14:paraId="0105F132" w14:textId="77777777" w:rsidR="0056749C" w:rsidRPr="0056749C" w:rsidRDefault="00000000" w:rsidP="006A47D4">
      <w:pPr>
        <w:ind w:left="357"/>
        <w:contextualSpacing/>
      </w:pPr>
      <w:sdt>
        <w:sdtPr>
          <w:id w:val="150124325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Top secret</w:t>
      </w:r>
    </w:p>
    <w:p w14:paraId="5C02C2C2" w14:textId="77777777" w:rsidR="0056749C" w:rsidRPr="0056749C" w:rsidRDefault="00000000" w:rsidP="006A47D4">
      <w:pPr>
        <w:ind w:left="357"/>
      </w:pPr>
      <w:sdt>
        <w:sdtPr>
          <w:id w:val="-714040095"/>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None</w:t>
      </w:r>
    </w:p>
    <w:p w14:paraId="3C381B17" w14:textId="77777777" w:rsidR="0056749C" w:rsidRPr="0056749C" w:rsidRDefault="0056749C" w:rsidP="0056749C">
      <w:pPr>
        <w:numPr>
          <w:ilvl w:val="0"/>
          <w:numId w:val="19"/>
        </w:numPr>
        <w:rPr>
          <w:b/>
          <w:bCs/>
        </w:rPr>
      </w:pPr>
      <w:r w:rsidRPr="0056749C">
        <w:rPr>
          <w:b/>
          <w:bCs/>
        </w:rPr>
        <w:t>Work location preference (select all that apply):</w:t>
      </w:r>
    </w:p>
    <w:p w14:paraId="4F741C3E" w14:textId="77777777" w:rsidR="0056749C" w:rsidRPr="0056749C" w:rsidRDefault="00000000" w:rsidP="006A47D4">
      <w:pPr>
        <w:ind w:left="357"/>
        <w:contextualSpacing/>
      </w:pPr>
      <w:sdt>
        <w:sdtPr>
          <w:id w:val="-21864960"/>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Alberta</w:t>
      </w:r>
    </w:p>
    <w:p w14:paraId="346C5D07" w14:textId="77777777" w:rsidR="0056749C" w:rsidRPr="0056749C" w:rsidRDefault="00000000" w:rsidP="006A47D4">
      <w:pPr>
        <w:ind w:left="357"/>
        <w:contextualSpacing/>
      </w:pPr>
      <w:sdt>
        <w:sdtPr>
          <w:id w:val="899253053"/>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British Columbia</w:t>
      </w:r>
    </w:p>
    <w:p w14:paraId="3C399B9A" w14:textId="77777777" w:rsidR="0056749C" w:rsidRPr="0056749C" w:rsidRDefault="00000000" w:rsidP="006A47D4">
      <w:pPr>
        <w:ind w:left="357"/>
        <w:contextualSpacing/>
      </w:pPr>
      <w:sdt>
        <w:sdtPr>
          <w:id w:val="-529792169"/>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Manitoba</w:t>
      </w:r>
    </w:p>
    <w:p w14:paraId="0913366B" w14:textId="77777777" w:rsidR="0056749C" w:rsidRPr="0056749C" w:rsidRDefault="00000000" w:rsidP="006A47D4">
      <w:pPr>
        <w:ind w:left="357"/>
        <w:contextualSpacing/>
      </w:pPr>
      <w:sdt>
        <w:sdtPr>
          <w:id w:val="154286325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National Capital Region (Ottawa-Gatineau)</w:t>
      </w:r>
    </w:p>
    <w:p w14:paraId="411B67AF" w14:textId="77777777" w:rsidR="0056749C" w:rsidRPr="0056749C" w:rsidRDefault="00000000" w:rsidP="006A47D4">
      <w:pPr>
        <w:ind w:left="357"/>
        <w:contextualSpacing/>
      </w:pPr>
      <w:sdt>
        <w:sdtPr>
          <w:id w:val="138606129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New Brunswick</w:t>
      </w:r>
    </w:p>
    <w:p w14:paraId="536582FC" w14:textId="77777777" w:rsidR="0056749C" w:rsidRPr="0056749C" w:rsidRDefault="00000000" w:rsidP="006A47D4">
      <w:pPr>
        <w:ind w:left="357"/>
        <w:contextualSpacing/>
      </w:pPr>
      <w:sdt>
        <w:sdtPr>
          <w:id w:val="85315986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Newfoundland and Labrador</w:t>
      </w:r>
    </w:p>
    <w:p w14:paraId="785ED24A" w14:textId="77777777" w:rsidR="0056749C" w:rsidRPr="0056749C" w:rsidRDefault="00000000" w:rsidP="006A47D4">
      <w:pPr>
        <w:ind w:left="357"/>
        <w:contextualSpacing/>
      </w:pPr>
      <w:sdt>
        <w:sdtPr>
          <w:id w:val="-2002809453"/>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Northwest Territories</w:t>
      </w:r>
    </w:p>
    <w:p w14:paraId="68B64B6E" w14:textId="77777777" w:rsidR="0056749C" w:rsidRPr="0056749C" w:rsidRDefault="00000000" w:rsidP="006A47D4">
      <w:pPr>
        <w:ind w:left="357"/>
        <w:contextualSpacing/>
      </w:pPr>
      <w:sdt>
        <w:sdtPr>
          <w:id w:val="-116393723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Nova Scotia</w:t>
      </w:r>
    </w:p>
    <w:p w14:paraId="3478A031" w14:textId="77777777" w:rsidR="0056749C" w:rsidRPr="0056749C" w:rsidRDefault="00000000" w:rsidP="006A47D4">
      <w:pPr>
        <w:ind w:left="357"/>
        <w:contextualSpacing/>
      </w:pPr>
      <w:sdt>
        <w:sdtPr>
          <w:id w:val="85384705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Nunavut</w:t>
      </w:r>
    </w:p>
    <w:p w14:paraId="12A63A7D" w14:textId="77777777" w:rsidR="0056749C" w:rsidRPr="0056749C" w:rsidRDefault="00000000" w:rsidP="006A47D4">
      <w:pPr>
        <w:ind w:left="357"/>
        <w:contextualSpacing/>
      </w:pPr>
      <w:sdt>
        <w:sdtPr>
          <w:id w:val="15333991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Ontario</w:t>
      </w:r>
    </w:p>
    <w:p w14:paraId="0E1E9A37" w14:textId="77777777" w:rsidR="0056749C" w:rsidRPr="0056749C" w:rsidRDefault="00000000" w:rsidP="006A47D4">
      <w:pPr>
        <w:ind w:left="357"/>
        <w:contextualSpacing/>
      </w:pPr>
      <w:sdt>
        <w:sdtPr>
          <w:id w:val="-1992632642"/>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Prince Edward Island</w:t>
      </w:r>
    </w:p>
    <w:p w14:paraId="470EEA6D" w14:textId="77777777" w:rsidR="0056749C" w:rsidRPr="0056749C" w:rsidRDefault="00000000" w:rsidP="006A47D4">
      <w:pPr>
        <w:ind w:left="357"/>
        <w:contextualSpacing/>
      </w:pPr>
      <w:sdt>
        <w:sdtPr>
          <w:id w:val="86386683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Quebec</w:t>
      </w:r>
    </w:p>
    <w:p w14:paraId="22442527" w14:textId="77777777" w:rsidR="0056749C" w:rsidRPr="0056749C" w:rsidRDefault="00000000" w:rsidP="006A47D4">
      <w:pPr>
        <w:ind w:left="357"/>
        <w:contextualSpacing/>
      </w:pPr>
      <w:sdt>
        <w:sdtPr>
          <w:id w:val="702758640"/>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Saskatchewan</w:t>
      </w:r>
    </w:p>
    <w:p w14:paraId="2B51FC92" w14:textId="77777777" w:rsidR="0056749C" w:rsidRPr="0056749C" w:rsidRDefault="00000000" w:rsidP="006A47D4">
      <w:pPr>
        <w:ind w:left="357"/>
      </w:pPr>
      <w:sdt>
        <w:sdtPr>
          <w:id w:val="575631329"/>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Yukon</w:t>
      </w:r>
    </w:p>
    <w:p w14:paraId="1D955345" w14:textId="77777777" w:rsidR="0056749C" w:rsidRPr="0056749C" w:rsidRDefault="0056749C" w:rsidP="0056749C">
      <w:pPr>
        <w:numPr>
          <w:ilvl w:val="0"/>
          <w:numId w:val="19"/>
        </w:numPr>
        <w:rPr>
          <w:b/>
          <w:bCs/>
        </w:rPr>
      </w:pPr>
      <w:bookmarkStart w:id="1" w:name="_Hlk143675728"/>
      <w:r w:rsidRPr="0056749C">
        <w:rPr>
          <w:b/>
          <w:bCs/>
        </w:rPr>
        <w:t>Languages (</w:t>
      </w:r>
      <w:r w:rsidRPr="0056749C">
        <w:t>select all that apply</w:t>
      </w:r>
      <w:r w:rsidRPr="0056749C">
        <w:rPr>
          <w:b/>
          <w:bCs/>
        </w:rPr>
        <w:t>):</w:t>
      </w:r>
    </w:p>
    <w:bookmarkEnd w:id="1"/>
    <w:p w14:paraId="04A840AE" w14:textId="77777777" w:rsidR="0056749C" w:rsidRPr="0056749C" w:rsidRDefault="00000000" w:rsidP="006A47D4">
      <w:pPr>
        <w:ind w:left="357"/>
        <w:contextualSpacing/>
      </w:pPr>
      <w:sdt>
        <w:sdtPr>
          <w:id w:val="611410705"/>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Interest in French positions</w:t>
      </w:r>
    </w:p>
    <w:p w14:paraId="45C6190B" w14:textId="77777777" w:rsidR="0056749C" w:rsidRPr="0056749C" w:rsidRDefault="00000000" w:rsidP="006A47D4">
      <w:pPr>
        <w:ind w:left="357"/>
        <w:contextualSpacing/>
      </w:pPr>
      <w:sdt>
        <w:sdtPr>
          <w:id w:val="-228385415"/>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Interest in English positions</w:t>
      </w:r>
    </w:p>
    <w:p w14:paraId="5BBB9FEC" w14:textId="77777777" w:rsidR="0056749C" w:rsidRPr="0056749C" w:rsidRDefault="00000000" w:rsidP="006A47D4">
      <w:pPr>
        <w:ind w:left="360"/>
      </w:pPr>
      <w:sdt>
        <w:sdtPr>
          <w:id w:val="-1770465262"/>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Interest in bilingual positions (French and English)</w:t>
      </w:r>
    </w:p>
    <w:p w14:paraId="47F31446" w14:textId="77777777" w:rsidR="0056749C" w:rsidRPr="0056749C" w:rsidRDefault="0056749C" w:rsidP="0056749C">
      <w:pPr>
        <w:numPr>
          <w:ilvl w:val="0"/>
          <w:numId w:val="19"/>
        </w:numPr>
        <w:rPr>
          <w:b/>
          <w:bCs/>
        </w:rPr>
      </w:pPr>
      <w:r w:rsidRPr="0056749C">
        <w:rPr>
          <w:b/>
          <w:bCs/>
        </w:rPr>
        <w:t xml:space="preserve"> Proficiency in French, English, and other languages:</w:t>
      </w:r>
    </w:p>
    <w:p w14:paraId="535D9EB7" w14:textId="0E2F4BB3" w:rsidR="0056749C" w:rsidRPr="0056749C" w:rsidRDefault="00000000" w:rsidP="006A47D4">
      <w:pPr>
        <w:ind w:left="360"/>
        <w:contextualSpacing/>
      </w:pPr>
      <w:sdt>
        <w:sdtPr>
          <w:id w:val="1666815505"/>
          <w14:checkbox>
            <w14:checked w14:val="0"/>
            <w14:checkedState w14:val="2612" w14:font="MS Gothic"/>
            <w14:uncheckedState w14:val="2610" w14:font="MS Gothic"/>
          </w14:checkbox>
        </w:sdtPr>
        <w:sdtContent>
          <w:r w:rsidR="006A47D4">
            <w:rPr>
              <w:rFonts w:ascii="MS Gothic" w:eastAsia="MS Gothic" w:hAnsi="MS Gothic" w:hint="eastAsia"/>
            </w:rPr>
            <w:t>☐</w:t>
          </w:r>
        </w:sdtContent>
      </w:sdt>
      <w:r w:rsidR="0056749C" w:rsidRPr="0056749C">
        <w:t xml:space="preserve"> French </w:t>
      </w:r>
    </w:p>
    <w:p w14:paraId="499EB1CA" w14:textId="77777777" w:rsidR="0056749C" w:rsidRPr="0056749C" w:rsidRDefault="00000000" w:rsidP="006A47D4">
      <w:pPr>
        <w:numPr>
          <w:ilvl w:val="0"/>
          <w:numId w:val="22"/>
        </w:numPr>
        <w:spacing w:after="0"/>
        <w:ind w:left="1434" w:hanging="357"/>
        <w:contextualSpacing/>
      </w:pPr>
      <w:sdt>
        <w:sdtPr>
          <w:id w:val="-31070492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Advanced</w:t>
      </w:r>
    </w:p>
    <w:p w14:paraId="68176E05" w14:textId="77777777" w:rsidR="0056749C" w:rsidRPr="0056749C" w:rsidRDefault="00000000" w:rsidP="006A47D4">
      <w:pPr>
        <w:numPr>
          <w:ilvl w:val="0"/>
          <w:numId w:val="22"/>
        </w:numPr>
        <w:spacing w:after="0"/>
        <w:ind w:left="1434" w:hanging="357"/>
        <w:contextualSpacing/>
      </w:pPr>
      <w:sdt>
        <w:sdtPr>
          <w:id w:val="11997019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Intermediate</w:t>
      </w:r>
    </w:p>
    <w:p w14:paraId="65E49546" w14:textId="77777777" w:rsidR="0056749C" w:rsidRPr="0056749C" w:rsidRDefault="00000000" w:rsidP="006A47D4">
      <w:pPr>
        <w:numPr>
          <w:ilvl w:val="0"/>
          <w:numId w:val="22"/>
        </w:numPr>
        <w:spacing w:after="0"/>
        <w:ind w:left="1434" w:hanging="357"/>
        <w:contextualSpacing/>
      </w:pPr>
      <w:sdt>
        <w:sdtPr>
          <w:id w:val="40720620"/>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Beginner </w:t>
      </w:r>
    </w:p>
    <w:p w14:paraId="0D3F8802" w14:textId="0AFF734F" w:rsidR="0056749C" w:rsidRPr="0056749C" w:rsidRDefault="00000000" w:rsidP="006A47D4">
      <w:pPr>
        <w:ind w:left="360"/>
        <w:contextualSpacing/>
      </w:pPr>
      <w:sdt>
        <w:sdtPr>
          <w:id w:val="-162093484"/>
          <w14:checkbox>
            <w14:checked w14:val="0"/>
            <w14:checkedState w14:val="2612" w14:font="MS Gothic"/>
            <w14:uncheckedState w14:val="2610" w14:font="MS Gothic"/>
          </w14:checkbox>
        </w:sdtPr>
        <w:sdtContent>
          <w:r w:rsidR="006A47D4" w:rsidRPr="006A47D4">
            <w:rPr>
              <w:rFonts w:ascii="Segoe UI Symbol" w:hAnsi="Segoe UI Symbol" w:cs="Segoe UI Symbol"/>
            </w:rPr>
            <w:t>☐</w:t>
          </w:r>
        </w:sdtContent>
      </w:sdt>
      <w:r w:rsidR="0056749C" w:rsidRPr="0056749C">
        <w:t xml:space="preserve"> English </w:t>
      </w:r>
    </w:p>
    <w:p w14:paraId="59516594" w14:textId="77777777" w:rsidR="0056749C" w:rsidRPr="0056749C" w:rsidRDefault="00000000" w:rsidP="006A47D4">
      <w:pPr>
        <w:numPr>
          <w:ilvl w:val="0"/>
          <w:numId w:val="23"/>
        </w:numPr>
        <w:ind w:left="1434" w:hanging="357"/>
        <w:contextualSpacing/>
      </w:pPr>
      <w:sdt>
        <w:sdtPr>
          <w:id w:val="181960307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Advanced</w:t>
      </w:r>
    </w:p>
    <w:p w14:paraId="22B2C917" w14:textId="77777777" w:rsidR="0056749C" w:rsidRPr="0056749C" w:rsidRDefault="00000000" w:rsidP="006A47D4">
      <w:pPr>
        <w:numPr>
          <w:ilvl w:val="0"/>
          <w:numId w:val="23"/>
        </w:numPr>
        <w:ind w:left="1434" w:hanging="357"/>
        <w:contextualSpacing/>
      </w:pPr>
      <w:sdt>
        <w:sdtPr>
          <w:id w:val="161801526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Intermediate</w:t>
      </w:r>
    </w:p>
    <w:p w14:paraId="3FD94787" w14:textId="77777777" w:rsidR="0056749C" w:rsidRPr="0056749C" w:rsidRDefault="00000000" w:rsidP="006A47D4">
      <w:pPr>
        <w:numPr>
          <w:ilvl w:val="0"/>
          <w:numId w:val="23"/>
        </w:numPr>
        <w:ind w:left="1434" w:hanging="357"/>
        <w:contextualSpacing/>
      </w:pPr>
      <w:sdt>
        <w:sdtPr>
          <w:id w:val="-10018689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Beginner</w:t>
      </w:r>
    </w:p>
    <w:p w14:paraId="0D99ED86" w14:textId="77777777" w:rsidR="0056749C" w:rsidRPr="0056749C" w:rsidRDefault="00000000" w:rsidP="006A47D4">
      <w:pPr>
        <w:ind w:left="360"/>
      </w:pPr>
      <w:sdt>
        <w:sdtPr>
          <w:id w:val="181052089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Other languages used (include Indigenous languages if applicable):</w:t>
      </w:r>
    </w:p>
    <w:p w14:paraId="489E2FEB" w14:textId="0A524338" w:rsidR="0056749C" w:rsidRPr="0056749C" w:rsidRDefault="0056749C" w:rsidP="00156F17">
      <w:pPr>
        <w:numPr>
          <w:ilvl w:val="0"/>
          <w:numId w:val="19"/>
        </w:numPr>
        <w:rPr>
          <w:b/>
          <w:bCs/>
        </w:rPr>
      </w:pPr>
      <w:bookmarkStart w:id="2" w:name="_Hlk141258542"/>
      <w:r w:rsidRPr="0056749C">
        <w:rPr>
          <w:b/>
          <w:bCs/>
        </w:rPr>
        <w:t xml:space="preserve"> Skills and/or experiences. Please note, these options refer to competencies you have gained through either education, work, volunteering experience, training, apprenticeship, and internship. Select all that apply and add any that are not included in the following list:</w:t>
      </w:r>
      <w:bookmarkEnd w:id="2"/>
    </w:p>
    <w:p w14:paraId="77A12182" w14:textId="09013DC9" w:rsidR="0056749C" w:rsidRPr="0056749C" w:rsidRDefault="00000000" w:rsidP="006A47D4">
      <w:pPr>
        <w:ind w:left="357"/>
        <w:contextualSpacing/>
      </w:pPr>
      <w:sdt>
        <w:sdtPr>
          <w:id w:val="137389184"/>
          <w14:checkbox>
            <w14:checked w14:val="0"/>
            <w14:checkedState w14:val="2612" w14:font="MS Gothic"/>
            <w14:uncheckedState w14:val="2610" w14:font="MS Gothic"/>
          </w14:checkbox>
        </w:sdtPr>
        <w:sdtContent>
          <w:r w:rsidR="00B26A6F">
            <w:rPr>
              <w:rFonts w:ascii="MS Gothic" w:eastAsia="MS Gothic" w:hAnsi="MS Gothic" w:hint="eastAsia"/>
            </w:rPr>
            <w:t>☐</w:t>
          </w:r>
        </w:sdtContent>
      </w:sdt>
      <w:r w:rsidR="0056749C" w:rsidRPr="0056749C">
        <w:t xml:space="preserve"> Human Resources</w:t>
      </w:r>
    </w:p>
    <w:p w14:paraId="7B8F81F1" w14:textId="77777777" w:rsidR="0056749C" w:rsidRPr="0056749C" w:rsidRDefault="00000000" w:rsidP="006A47D4">
      <w:pPr>
        <w:ind w:left="357"/>
        <w:contextualSpacing/>
      </w:pPr>
      <w:sdt>
        <w:sdtPr>
          <w:id w:val="96130674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Administrative tasks</w:t>
      </w:r>
    </w:p>
    <w:p w14:paraId="4B78F55C" w14:textId="77777777" w:rsidR="0056749C" w:rsidRPr="0056749C" w:rsidRDefault="00000000" w:rsidP="006A47D4">
      <w:pPr>
        <w:ind w:left="357"/>
        <w:contextualSpacing/>
      </w:pPr>
      <w:sdt>
        <w:sdtPr>
          <w:id w:val="165834806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Communications</w:t>
      </w:r>
    </w:p>
    <w:p w14:paraId="7A69992B" w14:textId="77777777" w:rsidR="0056749C" w:rsidRPr="0056749C" w:rsidRDefault="00000000" w:rsidP="006A47D4">
      <w:pPr>
        <w:ind w:left="357"/>
        <w:contextualSpacing/>
      </w:pPr>
      <w:sdt>
        <w:sdtPr>
          <w:id w:val="-2122827301"/>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Strategic Thinking</w:t>
      </w:r>
    </w:p>
    <w:p w14:paraId="40260327" w14:textId="77777777" w:rsidR="0056749C" w:rsidRPr="0056749C" w:rsidRDefault="00000000" w:rsidP="006A47D4">
      <w:pPr>
        <w:ind w:left="357"/>
        <w:contextualSpacing/>
      </w:pPr>
      <w:sdt>
        <w:sdtPr>
          <w:id w:val="-2052057943"/>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Research</w:t>
      </w:r>
    </w:p>
    <w:p w14:paraId="0D53C4D0" w14:textId="77777777" w:rsidR="0056749C" w:rsidRPr="0056749C" w:rsidRDefault="00000000" w:rsidP="006A47D4">
      <w:pPr>
        <w:ind w:left="357"/>
        <w:contextualSpacing/>
      </w:pPr>
      <w:sdt>
        <w:sdtPr>
          <w:id w:val="-48254936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Analysis and production of statistics, application/ file analysis, or use of evidence</w:t>
      </w:r>
    </w:p>
    <w:p w14:paraId="61B22AA4" w14:textId="77777777" w:rsidR="0056749C" w:rsidRPr="0056749C" w:rsidRDefault="00000000" w:rsidP="006A47D4">
      <w:pPr>
        <w:ind w:left="357"/>
        <w:contextualSpacing/>
      </w:pPr>
      <w:sdt>
        <w:sdtPr>
          <w:id w:val="99222862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Coordination of files, events, or project management</w:t>
      </w:r>
    </w:p>
    <w:p w14:paraId="0B1AAF92" w14:textId="77777777" w:rsidR="0056749C" w:rsidRPr="0056749C" w:rsidRDefault="00000000" w:rsidP="006A47D4">
      <w:pPr>
        <w:ind w:left="357"/>
        <w:contextualSpacing/>
      </w:pPr>
      <w:sdt>
        <w:sdtPr>
          <w:id w:val="-41832819"/>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Personnel Management, leadership, or personnel Supervision</w:t>
      </w:r>
    </w:p>
    <w:p w14:paraId="19CE2D49" w14:textId="77777777" w:rsidR="0056749C" w:rsidRPr="0056749C" w:rsidRDefault="00000000" w:rsidP="006A47D4">
      <w:pPr>
        <w:ind w:left="357"/>
        <w:contextualSpacing/>
      </w:pPr>
      <w:sdt>
        <w:sdtPr>
          <w:id w:val="-107042295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Engineering</w:t>
      </w:r>
    </w:p>
    <w:p w14:paraId="15AC1AAB" w14:textId="77777777" w:rsidR="0056749C" w:rsidRPr="0056749C" w:rsidRDefault="00000000" w:rsidP="006A47D4">
      <w:pPr>
        <w:ind w:left="357"/>
        <w:contextualSpacing/>
      </w:pPr>
      <w:sdt>
        <w:sdtPr>
          <w:id w:val="120883948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Social Sciences (psychology, sociology, anthropology, or political science)</w:t>
      </w:r>
    </w:p>
    <w:p w14:paraId="0687E119" w14:textId="77777777" w:rsidR="0056749C" w:rsidRPr="0056749C" w:rsidRDefault="00000000" w:rsidP="006A47D4">
      <w:pPr>
        <w:ind w:left="357"/>
        <w:contextualSpacing/>
      </w:pPr>
      <w:sdt>
        <w:sdtPr>
          <w:id w:val="-155923155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Health sciences (physical or psychological)</w:t>
      </w:r>
    </w:p>
    <w:p w14:paraId="25D340CB" w14:textId="77777777" w:rsidR="0056749C" w:rsidRPr="0056749C" w:rsidRDefault="00000000" w:rsidP="006A47D4">
      <w:pPr>
        <w:ind w:left="357"/>
        <w:contextualSpacing/>
      </w:pPr>
      <w:sdt>
        <w:sdtPr>
          <w:id w:val="1813679097"/>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Translation</w:t>
      </w:r>
    </w:p>
    <w:p w14:paraId="346974E1" w14:textId="77777777" w:rsidR="0056749C" w:rsidRPr="0056749C" w:rsidRDefault="00000000" w:rsidP="006A47D4">
      <w:pPr>
        <w:ind w:left="357"/>
        <w:contextualSpacing/>
      </w:pPr>
      <w:sdt>
        <w:sdtPr>
          <w:id w:val="-65437857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Law</w:t>
      </w:r>
    </w:p>
    <w:p w14:paraId="4CB59A01" w14:textId="77777777" w:rsidR="0056749C" w:rsidRPr="0056749C" w:rsidRDefault="00000000" w:rsidP="006A47D4">
      <w:pPr>
        <w:ind w:left="357"/>
        <w:contextualSpacing/>
      </w:pPr>
      <w:sdt>
        <w:sdtPr>
          <w:id w:val="-1833372200"/>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Programming, information technology, or technological Innovation </w:t>
      </w:r>
    </w:p>
    <w:p w14:paraId="6DE1F007" w14:textId="77777777" w:rsidR="0056749C" w:rsidRPr="0056749C" w:rsidRDefault="00000000" w:rsidP="006A47D4">
      <w:pPr>
        <w:ind w:left="357"/>
        <w:contextualSpacing/>
      </w:pPr>
      <w:sdt>
        <w:sdtPr>
          <w:id w:val="-392438495"/>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Finance or Accounting</w:t>
      </w:r>
    </w:p>
    <w:p w14:paraId="0FC22A51" w14:textId="77777777" w:rsidR="0056749C" w:rsidRPr="0056749C" w:rsidRDefault="00000000" w:rsidP="006A47D4">
      <w:pPr>
        <w:ind w:left="357"/>
        <w:contextualSpacing/>
      </w:pPr>
      <w:sdt>
        <w:sdtPr>
          <w:id w:val="-666400222"/>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Marketing</w:t>
      </w:r>
    </w:p>
    <w:p w14:paraId="26DE1CF3" w14:textId="77777777" w:rsidR="0056749C" w:rsidRPr="0056749C" w:rsidRDefault="00000000" w:rsidP="006A47D4">
      <w:pPr>
        <w:ind w:left="357"/>
        <w:contextualSpacing/>
      </w:pPr>
      <w:sdt>
        <w:sdtPr>
          <w:id w:val="1974709824"/>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Intercultural Experience</w:t>
      </w:r>
    </w:p>
    <w:p w14:paraId="3209609B" w14:textId="77777777" w:rsidR="0056749C" w:rsidRPr="0056749C" w:rsidRDefault="00000000" w:rsidP="006A47D4">
      <w:pPr>
        <w:ind w:left="357"/>
        <w:contextualSpacing/>
      </w:pPr>
      <w:sdt>
        <w:sdtPr>
          <w:id w:val="-1721428506"/>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Indigenous studies</w:t>
      </w:r>
    </w:p>
    <w:p w14:paraId="2CCBFB58" w14:textId="77777777" w:rsidR="0056749C" w:rsidRPr="0056749C" w:rsidRDefault="00000000" w:rsidP="006A47D4">
      <w:pPr>
        <w:ind w:left="357"/>
        <w:contextualSpacing/>
      </w:pPr>
      <w:sdt>
        <w:sdtPr>
          <w:id w:val="408270705"/>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International Business</w:t>
      </w:r>
    </w:p>
    <w:p w14:paraId="28761B10" w14:textId="77777777" w:rsidR="0056749C" w:rsidRPr="0056749C" w:rsidRDefault="00000000" w:rsidP="006A47D4">
      <w:pPr>
        <w:ind w:left="357"/>
      </w:pPr>
      <w:sdt>
        <w:sdtPr>
          <w:id w:val="-393343528"/>
          <w14:checkbox>
            <w14:checked w14:val="0"/>
            <w14:checkedState w14:val="2612" w14:font="MS Gothic"/>
            <w14:uncheckedState w14:val="2610" w14:font="MS Gothic"/>
          </w14:checkbox>
        </w:sdtPr>
        <w:sdtContent>
          <w:r w:rsidR="0056749C" w:rsidRPr="0056749C">
            <w:rPr>
              <w:rFonts w:ascii="Segoe UI Symbol" w:hAnsi="Segoe UI Symbol" w:cs="Segoe UI Symbol"/>
            </w:rPr>
            <w:t>☐</w:t>
          </w:r>
        </w:sdtContent>
      </w:sdt>
      <w:r w:rsidR="0056749C" w:rsidRPr="0056749C">
        <w:t xml:space="preserve"> Other: please specify: </w:t>
      </w:r>
    </w:p>
    <w:p w14:paraId="25697B48" w14:textId="1AAD9794" w:rsidR="006A47D4" w:rsidRPr="006A47D4" w:rsidRDefault="00C96976" w:rsidP="006A47D4">
      <w:pPr>
        <w:numPr>
          <w:ilvl w:val="0"/>
          <w:numId w:val="19"/>
        </w:numPr>
      </w:pPr>
      <w:r w:rsidRPr="00C96976">
        <w:rPr>
          <w:b/>
          <w:bCs/>
        </w:rPr>
        <w:t xml:space="preserve">A copy of your resume and link to your </w:t>
      </w:r>
      <w:hyperlink r:id="rId14" w:history="1">
        <w:r w:rsidRPr="000626A7">
          <w:rPr>
            <w:rStyle w:val="Hyperlink"/>
            <w:b/>
            <w:bCs/>
          </w:rPr>
          <w:t>LinkedIn</w:t>
        </w:r>
      </w:hyperlink>
      <w:r w:rsidRPr="00C96976">
        <w:rPr>
          <w:b/>
          <w:bCs/>
        </w:rPr>
        <w:t xml:space="preserve"> Profile (if available):</w:t>
      </w:r>
      <w:r>
        <w:rPr>
          <w:b/>
          <w:bCs/>
        </w:rPr>
        <w:t xml:space="preserve"> </w:t>
      </w:r>
    </w:p>
    <w:p w14:paraId="5BA5FB34" w14:textId="0AE8FC20" w:rsidR="0056749C" w:rsidRPr="0056749C" w:rsidRDefault="0056749C" w:rsidP="0056749C">
      <w:pPr>
        <w:numPr>
          <w:ilvl w:val="0"/>
          <w:numId w:val="19"/>
        </w:numPr>
        <w:rPr>
          <w:b/>
          <w:bCs/>
        </w:rPr>
      </w:pPr>
      <w:r w:rsidRPr="0056749C">
        <w:rPr>
          <w:b/>
          <w:bCs/>
        </w:rPr>
        <w:t xml:space="preserve">Provide a brief “elevator pitch” (8-10 lines max or about 150 words) for your profile that will help hiring managers see your talents so you can be referred to the most suitable opportunities. Instead of writing your name, use </w:t>
      </w:r>
      <w:r w:rsidRPr="0056749C">
        <w:rPr>
          <w:b/>
          <w:bCs/>
          <w:u w:val="single"/>
        </w:rPr>
        <w:t>this candidate</w:t>
      </w:r>
      <w:r w:rsidRPr="0056749C">
        <w:rPr>
          <w:b/>
          <w:bCs/>
        </w:rPr>
        <w:t xml:space="preserve"> or </w:t>
      </w:r>
      <w:r w:rsidRPr="0056749C">
        <w:rPr>
          <w:b/>
          <w:bCs/>
          <w:u w:val="single"/>
        </w:rPr>
        <w:t>this person</w:t>
      </w:r>
      <w:r w:rsidRPr="0056749C">
        <w:rPr>
          <w:b/>
          <w:bCs/>
        </w:rPr>
        <w:t xml:space="preserve">. Visit this </w:t>
      </w:r>
      <w:hyperlink r:id="rId15" w:history="1">
        <w:r w:rsidRPr="0056749C">
          <w:rPr>
            <w:rStyle w:val="Hyperlink"/>
            <w:b/>
            <w:bCs/>
          </w:rPr>
          <w:t>page</w:t>
        </w:r>
      </w:hyperlink>
      <w:r w:rsidRPr="0056749C">
        <w:rPr>
          <w:b/>
          <w:bCs/>
        </w:rPr>
        <w:t xml:space="preserve"> to guide you or refer to the below example from a fellow ICP candidate for inspiration. </w:t>
      </w:r>
    </w:p>
    <w:p w14:paraId="09A2CECA" w14:textId="77777777" w:rsidR="0056749C" w:rsidRPr="0056749C" w:rsidRDefault="0056749C" w:rsidP="00853316">
      <w:r w:rsidRPr="0056749C">
        <w:t>Example from a fellow ICP candidate:</w:t>
      </w:r>
    </w:p>
    <w:p w14:paraId="45E3C724" w14:textId="77777777" w:rsidR="0056749C" w:rsidRDefault="0056749C" w:rsidP="00114C15">
      <w:pPr>
        <w:pBdr>
          <w:bottom w:val="single" w:sz="12" w:space="1" w:color="auto"/>
        </w:pBdr>
      </w:pPr>
      <w:r w:rsidRPr="0056749C">
        <w:t xml:space="preserve">“The candidate's goal is to contribute meaningfully to the parks and recreation and/or tourism sectors while developing skills and competencies that support a long-term </w:t>
      </w:r>
      <w:r w:rsidRPr="0056749C">
        <w:lastRenderedPageBreak/>
        <w:t>career in either sector. This graduate is interested in roles that will help build on the skills acquired in event planning, resource development and wellness promotion. This candidate is keen on roles that involves planning and design of engaging tourism, recreation, and parks spaces. Sharing a laugh with others, collaborating with like-minded professionals, and being surrounding with people who challenge the personal and professional growth is a motivating factor for this person”.</w:t>
      </w:r>
    </w:p>
    <w:p w14:paraId="36F86A4B" w14:textId="77777777" w:rsidR="00114C15" w:rsidRPr="0056749C" w:rsidRDefault="00114C15" w:rsidP="00114C15">
      <w:pPr>
        <w:pBdr>
          <w:bottom w:val="single" w:sz="12" w:space="1" w:color="auto"/>
        </w:pBdr>
      </w:pPr>
    </w:p>
    <w:p w14:paraId="28DBE104" w14:textId="77777777" w:rsidR="0056749C" w:rsidRPr="0056749C" w:rsidRDefault="0056749C" w:rsidP="0056749C">
      <w:bookmarkStart w:id="3" w:name="_Hlk156830819"/>
    </w:p>
    <w:p w14:paraId="4F3FA15D" w14:textId="392C869F" w:rsidR="00504597" w:rsidRPr="0056749C" w:rsidRDefault="0056749C" w:rsidP="0056749C">
      <w:r w:rsidRPr="0056749C">
        <w:t>Thank you! Meegwetch!</w:t>
      </w:r>
      <w:bookmarkEnd w:id="3"/>
    </w:p>
    <w:sectPr w:rsidR="00504597" w:rsidRPr="0056749C" w:rsidSect="00065EE7">
      <w:headerReference w:type="even" r:id="rId16"/>
      <w:headerReference w:type="default" r:id="rId17"/>
      <w:footerReference w:type="default" r:id="rId18"/>
      <w:headerReference w:type="first" r:id="rId19"/>
      <w:footerReference w:type="first" r:id="rId20"/>
      <w:pgSz w:w="12240" w:h="15840" w:code="1"/>
      <w:pgMar w:top="1440" w:right="1440" w:bottom="1440" w:left="1440" w:header="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7B3594" w14:textId="77777777" w:rsidR="00D21051" w:rsidRDefault="00D21051" w:rsidP="00941B2E">
      <w:pPr>
        <w:spacing w:after="0" w:line="240" w:lineRule="auto"/>
      </w:pPr>
      <w:r>
        <w:separator/>
      </w:r>
    </w:p>
  </w:endnote>
  <w:endnote w:type="continuationSeparator" w:id="0">
    <w:p w14:paraId="040E15D0" w14:textId="77777777" w:rsidR="00D21051" w:rsidRDefault="00D21051" w:rsidP="00941B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emilight">
    <w:panose1 w:val="020B0402040204020203"/>
    <w:charset w:val="00"/>
    <w:family w:val="swiss"/>
    <w:pitch w:val="variable"/>
    <w:sig w:usb0="E4002EFF" w:usb1="C000E47F"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C716B" w14:textId="77777777" w:rsidR="00941B2E" w:rsidRPr="00941B2E" w:rsidRDefault="00941B2E" w:rsidP="005C304F"/>
  <w:p w14:paraId="4C6802D1" w14:textId="77777777" w:rsidR="00941B2E" w:rsidRPr="00941B2E" w:rsidRDefault="00941B2E">
    <w:pPr>
      <w:pStyle w:val="Footer"/>
      <w:rPr>
        <w:b/>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F2DCA" w14:textId="77777777" w:rsidR="00065EE7" w:rsidRDefault="00065EE7" w:rsidP="00A81586">
    <w:pPr>
      <w:rPr>
        <w:noProof/>
        <w:lang w:eastAsia="en-CA"/>
      </w:rPr>
    </w:pPr>
  </w:p>
  <w:p w14:paraId="3FFC7826" w14:textId="77777777" w:rsidR="00941B2E" w:rsidRDefault="00355FA8" w:rsidP="00065EE7">
    <w:pPr>
      <w:ind w:firstLine="720"/>
    </w:pPr>
    <w:r>
      <w:rPr>
        <w:noProof/>
        <w:lang w:eastAsia="en-CA"/>
      </w:rPr>
      <w:drawing>
        <wp:inline distT="0" distB="0" distL="0" distR="0" wp14:anchorId="73B155A8" wp14:editId="752FF428">
          <wp:extent cx="1080000" cy="259794"/>
          <wp:effectExtent l="0" t="0" r="6350" b="6985"/>
          <wp:docPr id="288386373" name="Picture 28" descr="Canada 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8" descr="Canada wordmark"/>
                  <pic:cNvPicPr/>
                </pic:nvPicPr>
                <pic:blipFill>
                  <a:blip r:embed="rId1">
                    <a:extLst>
                      <a:ext uri="{28A0092B-C50C-407E-A947-70E740481C1C}">
                        <a14:useLocalDpi xmlns:a14="http://schemas.microsoft.com/office/drawing/2010/main" val="0"/>
                      </a:ext>
                    </a:extLst>
                  </a:blip>
                  <a:stretch>
                    <a:fillRect/>
                  </a:stretch>
                </pic:blipFill>
                <pic:spPr>
                  <a:xfrm>
                    <a:off x="0" y="0"/>
                    <a:ext cx="1080000" cy="25979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7E48B0" w14:textId="77777777" w:rsidR="00D21051" w:rsidRDefault="00D21051" w:rsidP="00941B2E">
      <w:pPr>
        <w:spacing w:after="0" w:line="240" w:lineRule="auto"/>
      </w:pPr>
      <w:r>
        <w:separator/>
      </w:r>
    </w:p>
  </w:footnote>
  <w:footnote w:type="continuationSeparator" w:id="0">
    <w:p w14:paraId="3EEA0F94" w14:textId="77777777" w:rsidR="00D21051" w:rsidRDefault="00D21051" w:rsidP="00941B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FC820" w14:textId="38535E89" w:rsidR="00FA13C5" w:rsidRDefault="00114C15">
    <w:pPr>
      <w:pStyle w:val="Header"/>
    </w:pPr>
    <w:r>
      <w:rPr>
        <w:noProof/>
      </w:rPr>
      <mc:AlternateContent>
        <mc:Choice Requires="wps">
          <w:drawing>
            <wp:anchor distT="0" distB="0" distL="0" distR="0" simplePos="0" relativeHeight="251657216" behindDoc="0" locked="0" layoutInCell="1" allowOverlap="1" wp14:anchorId="715E8A3B" wp14:editId="2458DAA4">
              <wp:simplePos x="635" y="635"/>
              <wp:positionH relativeFrom="page">
                <wp:align>right</wp:align>
              </wp:positionH>
              <wp:positionV relativeFrom="page">
                <wp:align>top</wp:align>
              </wp:positionV>
              <wp:extent cx="1978025" cy="391160"/>
              <wp:effectExtent l="0" t="0" r="0" b="8890"/>
              <wp:wrapNone/>
              <wp:docPr id="1439258255" name="Text Box 5"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73A224D3" w14:textId="2E6BB52E"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715E8A3B" id="_x0000_t202" coordsize="21600,21600" o:spt="202" path="m,l,21600r21600,l21600,xe">
              <v:stroke joinstyle="miter"/>
              <v:path gradientshapeok="t" o:connecttype="rect"/>
            </v:shapetype>
            <v:shape id="Text Box 5" o:spid="_x0000_s1026" type="#_x0000_t202" alt=" PROTÉGÉ A / PROTECTED A" style="position:absolute;margin-left:104.55pt;margin-top:0;width:155.75pt;height:30.8pt;z-index:251657216;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" filled="f" stroked="f">
              <v:textbox style="mso-fit-shape-to-text:t" inset="0,15pt,20pt,0">
                <w:txbxContent>
                  <w:p w14:paraId="73A224D3" w14:textId="2E6BB52E"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r w:rsidR="00000000">
      <w:rPr>
        <w:noProof/>
      </w:rPr>
      <w:pict w14:anchorId="13B6CC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24407" o:spid="_x0000_s1029" type="#_x0000_t75" style="position:absolute;margin-left:0;margin-top:0;width:614.05pt;height:306.35pt;z-index:-251657216;mso-position-horizontal:center;mso-position-horizontal-relative:margin;mso-position-vertical:center;mso-position-vertical-relative:margin" o:allowincell="f">
          <v:imagedata r:id="rId1" o:title="PSC_Lines_Word_Report_FirstPAg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460D2" w14:textId="4E25A2B7" w:rsidR="00114C15" w:rsidRDefault="00114C15">
    <w:pPr>
      <w:pStyle w:val="Header"/>
    </w:pPr>
    <w:r>
      <w:rPr>
        <w:noProof/>
      </w:rPr>
      <mc:AlternateContent>
        <mc:Choice Requires="wps">
          <w:drawing>
            <wp:anchor distT="0" distB="0" distL="0" distR="0" simplePos="0" relativeHeight="251658240" behindDoc="0" locked="0" layoutInCell="1" allowOverlap="1" wp14:anchorId="14E02B69" wp14:editId="0BEBC33C">
              <wp:simplePos x="635" y="635"/>
              <wp:positionH relativeFrom="page">
                <wp:align>right</wp:align>
              </wp:positionH>
              <wp:positionV relativeFrom="page">
                <wp:align>top</wp:align>
              </wp:positionV>
              <wp:extent cx="1978025" cy="391160"/>
              <wp:effectExtent l="0" t="0" r="0" b="8890"/>
              <wp:wrapNone/>
              <wp:docPr id="1348700680" name="Text Box 6"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298DAF14" w14:textId="3B824B49"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4E02B69" id="_x0000_t202" coordsize="21600,21600" o:spt="202" path="m,l,21600r21600,l21600,xe">
              <v:stroke joinstyle="miter"/>
              <v:path gradientshapeok="t" o:connecttype="rect"/>
            </v:shapetype>
            <v:shape id="Text Box 6" o:spid="_x0000_s1027" type="#_x0000_t202" alt=" PROTÉGÉ A / PROTECTED A" style="position:absolute;margin-left:104.55pt;margin-top:0;width:155.75pt;height:30.8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" filled="f" stroked="f">
              <v:textbox style="mso-fit-shape-to-text:t" inset="0,15pt,20pt,0">
                <w:txbxContent>
                  <w:p w14:paraId="298DAF14" w14:textId="3B824B49"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69AE4" w14:textId="50ED64CE" w:rsidR="00941B2E" w:rsidRDefault="00114C15" w:rsidP="004A52AA">
    <w:pPr>
      <w:pStyle w:val="Header"/>
      <w:ind w:left="-1418"/>
    </w:pPr>
    <w:r>
      <w:rPr>
        <w:noProof/>
        <w:lang w:eastAsia="en-CA"/>
      </w:rPr>
      <mc:AlternateContent>
        <mc:Choice Requires="wps">
          <w:drawing>
            <wp:anchor distT="0" distB="0" distL="0" distR="0" simplePos="0" relativeHeight="251656192" behindDoc="0" locked="0" layoutInCell="1" allowOverlap="1" wp14:anchorId="3E412673" wp14:editId="74F200C3">
              <wp:simplePos x="635" y="635"/>
              <wp:positionH relativeFrom="page">
                <wp:align>right</wp:align>
              </wp:positionH>
              <wp:positionV relativeFrom="page">
                <wp:align>top</wp:align>
              </wp:positionV>
              <wp:extent cx="1978025" cy="391160"/>
              <wp:effectExtent l="0" t="0" r="0" b="8890"/>
              <wp:wrapNone/>
              <wp:docPr id="1433586986" name="Text Box 4"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41F48418" w14:textId="5C7C68BB"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E412673" id="_x0000_t202" coordsize="21600,21600" o:spt="202" path="m,l,21600r21600,l21600,xe">
              <v:stroke joinstyle="miter"/>
              <v:path gradientshapeok="t" o:connecttype="rect"/>
            </v:shapetype>
            <v:shape id="Text Box 4" o:spid="_x0000_s1028" type="#_x0000_t202" alt=" PROTÉGÉ A / PROTECTED A" style="position:absolute;left:0;text-align:left;margin-left:104.55pt;margin-top:0;width:155.75pt;height:30.8pt;z-index:25165619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" filled="f" stroked="f">
              <v:textbox style="mso-fit-shape-to-text:t" inset="0,15pt,20pt,0">
                <w:txbxContent>
                  <w:p w14:paraId="41F48418" w14:textId="5C7C68BB"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r w:rsidR="00A55994" w:rsidRPr="00355FA8">
      <w:rPr>
        <w:noProof/>
        <w:lang w:eastAsia="en-CA"/>
      </w:rPr>
      <w:drawing>
        <wp:inline distT="0" distB="0" distL="0" distR="0" wp14:anchorId="66D08CDD" wp14:editId="69B8DADE">
          <wp:extent cx="7749415" cy="907754"/>
          <wp:effectExtent l="0" t="0" r="4445" b="6985"/>
          <wp:docPr id="241744236" name="Picture 2" descr="Public Service Commission of Canada identif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2" descr="Public Service Commission of Canada identifier"/>
                  <pic:cNvPicPr/>
                </pic:nvPicPr>
                <pic:blipFill>
                  <a:blip r:embed="rId1">
                    <a:extLst>
                      <a:ext uri="{28A0092B-C50C-407E-A947-70E740481C1C}">
                        <a14:useLocalDpi xmlns:a14="http://schemas.microsoft.com/office/drawing/2010/main" val="0"/>
                      </a:ext>
                    </a:extLst>
                  </a:blip>
                  <a:stretch>
                    <a:fillRect/>
                  </a:stretch>
                </pic:blipFill>
                <pic:spPr>
                  <a:xfrm>
                    <a:off x="0" y="0"/>
                    <a:ext cx="7749415" cy="907754"/>
                  </a:xfrm>
                  <a:prstGeom prst="rect">
                    <a:avLst/>
                  </a:prstGeom>
                </pic:spPr>
              </pic:pic>
            </a:graphicData>
          </a:graphic>
        </wp:inline>
      </w:drawing>
    </w:r>
  </w:p>
  <w:p w14:paraId="6B80FDDC" w14:textId="77777777" w:rsidR="00065EE7" w:rsidRDefault="00065EE7" w:rsidP="004A52AA">
    <w:pPr>
      <w:pStyle w:val="Header"/>
      <w:ind w:left="-141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67A65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D785A1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A2466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5FAC8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76091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DC66D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42CF67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8847A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894A9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9B8984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627780"/>
    <w:multiLevelType w:val="hybridMultilevel"/>
    <w:tmpl w:val="47E4653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1" w15:restartNumberingAfterBreak="0">
    <w:nsid w:val="056F351D"/>
    <w:multiLevelType w:val="hybridMultilevel"/>
    <w:tmpl w:val="C9A41196"/>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0C693C9F"/>
    <w:multiLevelType w:val="hybridMultilevel"/>
    <w:tmpl w:val="A0881340"/>
    <w:lvl w:ilvl="0" w:tplc="DC14767A">
      <w:numFmt w:val="bullet"/>
      <w:lvlText w:val="-"/>
      <w:lvlJc w:val="left"/>
      <w:pPr>
        <w:ind w:left="1440" w:hanging="360"/>
      </w:pPr>
      <w:rPr>
        <w:rFonts w:ascii="Segoe UI Semilight" w:eastAsiaTheme="minorHAnsi" w:hAnsi="Segoe UI Semilight" w:cs="Segoe UI Semilight"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128D5522"/>
    <w:multiLevelType w:val="hybridMultilevel"/>
    <w:tmpl w:val="67629E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14A40ACE"/>
    <w:multiLevelType w:val="hybridMultilevel"/>
    <w:tmpl w:val="58FC25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C2C6BF6"/>
    <w:multiLevelType w:val="hybridMultilevel"/>
    <w:tmpl w:val="BF8E3054"/>
    <w:lvl w:ilvl="0" w:tplc="3FAE77F8">
      <w:numFmt w:val="bullet"/>
      <w:pStyle w:val="ListParagraph"/>
      <w:lvlText w:val="•"/>
      <w:lvlJc w:val="left"/>
      <w:pPr>
        <w:ind w:left="720" w:hanging="360"/>
      </w:pPr>
      <w:rPr>
        <w:rFonts w:ascii="Segoe UI Semilight" w:eastAsiaTheme="minorHAnsi" w:hAnsi="Segoe UI Semilight" w:cs="Segoe UI Semi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0323CA2"/>
    <w:multiLevelType w:val="hybridMultilevel"/>
    <w:tmpl w:val="CABAD0D8"/>
    <w:lvl w:ilvl="0" w:tplc="71A42C7C">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41EF2118"/>
    <w:multiLevelType w:val="hybridMultilevel"/>
    <w:tmpl w:val="A4700A9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3D749A2"/>
    <w:multiLevelType w:val="hybridMultilevel"/>
    <w:tmpl w:val="28FA643A"/>
    <w:lvl w:ilvl="0" w:tplc="DC14767A">
      <w:numFmt w:val="bullet"/>
      <w:lvlText w:val="-"/>
      <w:lvlJc w:val="left"/>
      <w:pPr>
        <w:ind w:left="1440" w:hanging="360"/>
      </w:pPr>
      <w:rPr>
        <w:rFonts w:ascii="Segoe UI Semilight" w:eastAsiaTheme="minorHAnsi" w:hAnsi="Segoe UI Semilight" w:cs="Segoe UI Semilight"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9" w15:restartNumberingAfterBreak="0">
    <w:nsid w:val="4C0800D5"/>
    <w:multiLevelType w:val="hybridMultilevel"/>
    <w:tmpl w:val="5A4693DA"/>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0" w15:restartNumberingAfterBreak="0">
    <w:nsid w:val="518937D2"/>
    <w:multiLevelType w:val="multilevel"/>
    <w:tmpl w:val="584607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3E4567"/>
    <w:multiLevelType w:val="hybridMultilevel"/>
    <w:tmpl w:val="FECC9DB6"/>
    <w:lvl w:ilvl="0" w:tplc="EC807D4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57F92DBE"/>
    <w:multiLevelType w:val="hybridMultilevel"/>
    <w:tmpl w:val="409C09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5B3C4980"/>
    <w:multiLevelType w:val="hybridMultilevel"/>
    <w:tmpl w:val="C1F42D80"/>
    <w:lvl w:ilvl="0" w:tplc="DC14767A">
      <w:numFmt w:val="bullet"/>
      <w:lvlText w:val="-"/>
      <w:lvlJc w:val="left"/>
      <w:pPr>
        <w:ind w:left="720" w:hanging="360"/>
      </w:pPr>
      <w:rPr>
        <w:rFonts w:ascii="Segoe UI Semilight" w:eastAsiaTheme="minorHAnsi" w:hAnsi="Segoe UI Semilight" w:cs="Segoe UI Semi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75911BC0"/>
    <w:multiLevelType w:val="hybridMultilevel"/>
    <w:tmpl w:val="988838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7E4E3A46"/>
    <w:multiLevelType w:val="hybridMultilevel"/>
    <w:tmpl w:val="B0C059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90265333">
    <w:abstractNumId w:val="15"/>
  </w:num>
  <w:num w:numId="2" w16cid:durableId="1487866222">
    <w:abstractNumId w:val="22"/>
  </w:num>
  <w:num w:numId="3" w16cid:durableId="890311228">
    <w:abstractNumId w:val="21"/>
  </w:num>
  <w:num w:numId="4" w16cid:durableId="1333681551">
    <w:abstractNumId w:val="13"/>
  </w:num>
  <w:num w:numId="5" w16cid:durableId="343094466">
    <w:abstractNumId w:val="14"/>
  </w:num>
  <w:num w:numId="6" w16cid:durableId="1654023874">
    <w:abstractNumId w:val="15"/>
  </w:num>
  <w:num w:numId="7" w16cid:durableId="1210413604">
    <w:abstractNumId w:val="8"/>
  </w:num>
  <w:num w:numId="8" w16cid:durableId="397022672">
    <w:abstractNumId w:val="3"/>
  </w:num>
  <w:num w:numId="9" w16cid:durableId="32392889">
    <w:abstractNumId w:val="2"/>
  </w:num>
  <w:num w:numId="10" w16cid:durableId="1315379972">
    <w:abstractNumId w:val="1"/>
  </w:num>
  <w:num w:numId="11" w16cid:durableId="1209031855">
    <w:abstractNumId w:val="0"/>
  </w:num>
  <w:num w:numId="12" w16cid:durableId="391393984">
    <w:abstractNumId w:val="9"/>
  </w:num>
  <w:num w:numId="13" w16cid:durableId="498233042">
    <w:abstractNumId w:val="7"/>
  </w:num>
  <w:num w:numId="14" w16cid:durableId="1665402574">
    <w:abstractNumId w:val="6"/>
  </w:num>
  <w:num w:numId="15" w16cid:durableId="625696673">
    <w:abstractNumId w:val="5"/>
  </w:num>
  <w:num w:numId="16" w16cid:durableId="999581833">
    <w:abstractNumId w:val="4"/>
  </w:num>
  <w:num w:numId="17" w16cid:durableId="717827334">
    <w:abstractNumId w:val="24"/>
  </w:num>
  <w:num w:numId="18" w16cid:durableId="1345281735">
    <w:abstractNumId w:val="16"/>
  </w:num>
  <w:num w:numId="19" w16cid:durableId="613291228">
    <w:abstractNumId w:val="19"/>
  </w:num>
  <w:num w:numId="20" w16cid:durableId="2085447576">
    <w:abstractNumId w:val="23"/>
  </w:num>
  <w:num w:numId="21" w16cid:durableId="1928269581">
    <w:abstractNumId w:val="11"/>
  </w:num>
  <w:num w:numId="22" w16cid:durableId="1727216048">
    <w:abstractNumId w:val="18"/>
  </w:num>
  <w:num w:numId="23" w16cid:durableId="355621270">
    <w:abstractNumId w:val="12"/>
  </w:num>
  <w:num w:numId="24" w16cid:durableId="439226660">
    <w:abstractNumId w:val="17"/>
  </w:num>
  <w:num w:numId="25" w16cid:durableId="710693422">
    <w:abstractNumId w:val="20"/>
  </w:num>
  <w:num w:numId="26" w16cid:durableId="741097755">
    <w:abstractNumId w:val="10"/>
  </w:num>
  <w:num w:numId="27" w16cid:durableId="177150826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49C"/>
    <w:rsid w:val="000006C1"/>
    <w:rsid w:val="00004FAF"/>
    <w:rsid w:val="000242AC"/>
    <w:rsid w:val="00042F6C"/>
    <w:rsid w:val="000626A7"/>
    <w:rsid w:val="00065DEC"/>
    <w:rsid w:val="00065EE7"/>
    <w:rsid w:val="00067948"/>
    <w:rsid w:val="000754EC"/>
    <w:rsid w:val="000F6071"/>
    <w:rsid w:val="0010710B"/>
    <w:rsid w:val="00114C15"/>
    <w:rsid w:val="001843FF"/>
    <w:rsid w:val="001A101E"/>
    <w:rsid w:val="001A32B6"/>
    <w:rsid w:val="002013F7"/>
    <w:rsid w:val="00212BCE"/>
    <w:rsid w:val="00230D7D"/>
    <w:rsid w:val="002925CD"/>
    <w:rsid w:val="002A210D"/>
    <w:rsid w:val="002A6704"/>
    <w:rsid w:val="002B587E"/>
    <w:rsid w:val="002C589E"/>
    <w:rsid w:val="002E6E88"/>
    <w:rsid w:val="00355FA8"/>
    <w:rsid w:val="00367EA1"/>
    <w:rsid w:val="00396B62"/>
    <w:rsid w:val="003B5536"/>
    <w:rsid w:val="003E13D6"/>
    <w:rsid w:val="00414D27"/>
    <w:rsid w:val="00415B98"/>
    <w:rsid w:val="00434737"/>
    <w:rsid w:val="00460132"/>
    <w:rsid w:val="00467CDD"/>
    <w:rsid w:val="004726B2"/>
    <w:rsid w:val="0047699D"/>
    <w:rsid w:val="004A52AA"/>
    <w:rsid w:val="00504597"/>
    <w:rsid w:val="0056749C"/>
    <w:rsid w:val="005C304F"/>
    <w:rsid w:val="0063539C"/>
    <w:rsid w:val="00642C42"/>
    <w:rsid w:val="006A47D4"/>
    <w:rsid w:val="006B15D4"/>
    <w:rsid w:val="006D1B43"/>
    <w:rsid w:val="00712F01"/>
    <w:rsid w:val="00727D85"/>
    <w:rsid w:val="00755D85"/>
    <w:rsid w:val="007601D6"/>
    <w:rsid w:val="007A3837"/>
    <w:rsid w:val="007B46E7"/>
    <w:rsid w:val="007C2175"/>
    <w:rsid w:val="007C75F5"/>
    <w:rsid w:val="007D699B"/>
    <w:rsid w:val="007E0B2C"/>
    <w:rsid w:val="007F19E6"/>
    <w:rsid w:val="007F4453"/>
    <w:rsid w:val="00805B23"/>
    <w:rsid w:val="0083381E"/>
    <w:rsid w:val="008352F3"/>
    <w:rsid w:val="00853316"/>
    <w:rsid w:val="008D77D6"/>
    <w:rsid w:val="008E2238"/>
    <w:rsid w:val="008F2367"/>
    <w:rsid w:val="00941B2E"/>
    <w:rsid w:val="00943CE1"/>
    <w:rsid w:val="00965E3F"/>
    <w:rsid w:val="00987EA8"/>
    <w:rsid w:val="0099379F"/>
    <w:rsid w:val="009A5C58"/>
    <w:rsid w:val="009B72A2"/>
    <w:rsid w:val="009D433C"/>
    <w:rsid w:val="00A17808"/>
    <w:rsid w:val="00A45E6D"/>
    <w:rsid w:val="00A5555B"/>
    <w:rsid w:val="00A55994"/>
    <w:rsid w:val="00A57819"/>
    <w:rsid w:val="00A75DAB"/>
    <w:rsid w:val="00A761CC"/>
    <w:rsid w:val="00A81586"/>
    <w:rsid w:val="00A86739"/>
    <w:rsid w:val="00AF3DF9"/>
    <w:rsid w:val="00B14BB3"/>
    <w:rsid w:val="00B26A6F"/>
    <w:rsid w:val="00B77BA6"/>
    <w:rsid w:val="00B92287"/>
    <w:rsid w:val="00BD2BC3"/>
    <w:rsid w:val="00BF362A"/>
    <w:rsid w:val="00C249AB"/>
    <w:rsid w:val="00C81625"/>
    <w:rsid w:val="00C96976"/>
    <w:rsid w:val="00CD2095"/>
    <w:rsid w:val="00CF1154"/>
    <w:rsid w:val="00CF3056"/>
    <w:rsid w:val="00CF7B56"/>
    <w:rsid w:val="00D21051"/>
    <w:rsid w:val="00D222B7"/>
    <w:rsid w:val="00D34D9F"/>
    <w:rsid w:val="00D5704F"/>
    <w:rsid w:val="00DB0C3B"/>
    <w:rsid w:val="00DD6077"/>
    <w:rsid w:val="00DE1B8D"/>
    <w:rsid w:val="00E353A5"/>
    <w:rsid w:val="00E402EA"/>
    <w:rsid w:val="00E50193"/>
    <w:rsid w:val="00E62134"/>
    <w:rsid w:val="00E937C1"/>
    <w:rsid w:val="00F20EE0"/>
    <w:rsid w:val="00F22608"/>
    <w:rsid w:val="00F2344C"/>
    <w:rsid w:val="00F6751F"/>
    <w:rsid w:val="00F72D4A"/>
    <w:rsid w:val="00F75FFF"/>
    <w:rsid w:val="00F86ACB"/>
    <w:rsid w:val="00FA13C5"/>
    <w:rsid w:val="00FB337E"/>
    <w:rsid w:val="00FC491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20F3FB"/>
  <w15:chartTrackingRefBased/>
  <w15:docId w15:val="{66C1F2C3-5127-40B8-A1D7-DAD98AEF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5EE7"/>
    <w:rPr>
      <w:rFonts w:ascii="Segoe UI" w:hAnsi="Segoe UI"/>
    </w:rPr>
  </w:style>
  <w:style w:type="paragraph" w:styleId="Heading1">
    <w:name w:val="heading 1"/>
    <w:basedOn w:val="Normal"/>
    <w:next w:val="Normal"/>
    <w:link w:val="Heading1Char"/>
    <w:uiPriority w:val="9"/>
    <w:qFormat/>
    <w:rsid w:val="0047699D"/>
    <w:pPr>
      <w:keepNext/>
      <w:keepLines/>
      <w:spacing w:before="240" w:after="0"/>
      <w:outlineLvl w:val="0"/>
    </w:pPr>
    <w:rPr>
      <w:rFonts w:ascii="Segoe UI Semilight" w:eastAsiaTheme="majorEastAsia" w:hAnsi="Segoe UI Semilight" w:cstheme="majorBidi"/>
      <w:color w:val="181818" w:themeColor="background2" w:themeShade="1A"/>
      <w:sz w:val="48"/>
      <w:szCs w:val="48"/>
    </w:rPr>
  </w:style>
  <w:style w:type="paragraph" w:styleId="Heading2">
    <w:name w:val="heading 2"/>
    <w:basedOn w:val="Normal"/>
    <w:next w:val="Normal"/>
    <w:link w:val="Heading2Char"/>
    <w:uiPriority w:val="9"/>
    <w:unhideWhenUsed/>
    <w:qFormat/>
    <w:rsid w:val="00460132"/>
    <w:pPr>
      <w:keepNext/>
      <w:keepLines/>
      <w:spacing w:before="40" w:after="0"/>
      <w:outlineLvl w:val="1"/>
    </w:pPr>
    <w:rPr>
      <w:rFonts w:eastAsiaTheme="majorEastAsia" w:cs="Segoe UI Semibold"/>
      <w:bCs/>
      <w:color w:val="5B315E" w:themeColor="accent2"/>
      <w:sz w:val="36"/>
      <w:szCs w:val="36"/>
    </w:rPr>
  </w:style>
  <w:style w:type="paragraph" w:styleId="Heading3">
    <w:name w:val="heading 3"/>
    <w:basedOn w:val="Normal"/>
    <w:next w:val="Normal"/>
    <w:link w:val="Heading3Char"/>
    <w:uiPriority w:val="9"/>
    <w:unhideWhenUsed/>
    <w:qFormat/>
    <w:rsid w:val="0047699D"/>
    <w:pPr>
      <w:keepNext/>
      <w:keepLines/>
      <w:spacing w:before="40" w:after="0"/>
      <w:outlineLvl w:val="2"/>
    </w:pPr>
    <w:rPr>
      <w:rFonts w:ascii="Segoe UI Semibold" w:eastAsiaTheme="majorEastAsia" w:hAnsi="Segoe UI Semibold" w:cstheme="majorBidi"/>
      <w:color w:val="181818" w:themeColor="background2" w:themeShade="1A"/>
      <w:sz w:val="32"/>
      <w:szCs w:val="32"/>
    </w:rPr>
  </w:style>
  <w:style w:type="paragraph" w:styleId="Heading4">
    <w:name w:val="heading 4"/>
    <w:basedOn w:val="Normal"/>
    <w:next w:val="Normal"/>
    <w:link w:val="Heading4Char"/>
    <w:uiPriority w:val="9"/>
    <w:unhideWhenUsed/>
    <w:qFormat/>
    <w:rsid w:val="00504597"/>
    <w:pPr>
      <w:keepNext/>
      <w:keepLines/>
      <w:spacing w:before="40" w:after="0"/>
      <w:outlineLvl w:val="3"/>
    </w:pPr>
    <w:rPr>
      <w:rFonts w:ascii="Segoe UI Semibold" w:eastAsiaTheme="majorEastAsia" w:hAnsi="Segoe UI Semibold" w:cstheme="majorBidi"/>
      <w:color w:val="5B315E" w:themeColor="accent2"/>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0132"/>
    <w:pPr>
      <w:keepLines/>
      <w:tabs>
        <w:tab w:val="center" w:pos="4680"/>
        <w:tab w:val="right" w:pos="9360"/>
      </w:tabs>
      <w:spacing w:after="0" w:line="240" w:lineRule="auto"/>
    </w:pPr>
    <w:rPr>
      <w:color w:val="54575A" w:themeColor="text1"/>
    </w:rPr>
  </w:style>
  <w:style w:type="character" w:customStyle="1" w:styleId="HeaderChar">
    <w:name w:val="Header Char"/>
    <w:basedOn w:val="DefaultParagraphFont"/>
    <w:link w:val="Header"/>
    <w:uiPriority w:val="99"/>
    <w:rsid w:val="00460132"/>
    <w:rPr>
      <w:rFonts w:ascii="Arial" w:hAnsi="Arial"/>
      <w:color w:val="54575A" w:themeColor="text1"/>
      <w:sz w:val="24"/>
      <w:szCs w:val="24"/>
    </w:rPr>
  </w:style>
  <w:style w:type="paragraph" w:styleId="Footer">
    <w:name w:val="footer"/>
    <w:basedOn w:val="Normal"/>
    <w:link w:val="FooterChar"/>
    <w:uiPriority w:val="99"/>
    <w:unhideWhenUsed/>
    <w:rsid w:val="00DE1B8D"/>
    <w:pPr>
      <w:keepLines/>
      <w:tabs>
        <w:tab w:val="center" w:pos="4680"/>
        <w:tab w:val="right" w:pos="9360"/>
      </w:tabs>
      <w:spacing w:after="0" w:line="240" w:lineRule="auto"/>
    </w:pPr>
    <w:rPr>
      <w:color w:val="54575A" w:themeColor="text1"/>
    </w:rPr>
  </w:style>
  <w:style w:type="character" w:customStyle="1" w:styleId="FooterChar">
    <w:name w:val="Footer Char"/>
    <w:basedOn w:val="DefaultParagraphFont"/>
    <w:link w:val="Footer"/>
    <w:uiPriority w:val="99"/>
    <w:rsid w:val="00DE1B8D"/>
    <w:rPr>
      <w:color w:val="54575A" w:themeColor="text1"/>
      <w:sz w:val="24"/>
      <w:szCs w:val="24"/>
    </w:rPr>
  </w:style>
  <w:style w:type="paragraph" w:styleId="Title">
    <w:name w:val="Title"/>
    <w:basedOn w:val="Heading1"/>
    <w:next w:val="Normal"/>
    <w:link w:val="TitleChar"/>
    <w:autoRedefine/>
    <w:uiPriority w:val="10"/>
    <w:qFormat/>
    <w:rsid w:val="0047699D"/>
    <w:pPr>
      <w:spacing w:before="800" w:line="1080" w:lineRule="exact"/>
      <w:contextualSpacing/>
    </w:pPr>
    <w:rPr>
      <w:rFonts w:ascii="Segoe UI Light" w:hAnsi="Segoe UI Light" w:cs="Segoe UI Light"/>
      <w:spacing w:val="-10"/>
      <w:kern w:val="28"/>
      <w:sz w:val="96"/>
      <w:szCs w:val="120"/>
    </w:rPr>
  </w:style>
  <w:style w:type="character" w:customStyle="1" w:styleId="TitleChar">
    <w:name w:val="Title Char"/>
    <w:basedOn w:val="DefaultParagraphFont"/>
    <w:link w:val="Title"/>
    <w:uiPriority w:val="10"/>
    <w:rsid w:val="0047699D"/>
    <w:rPr>
      <w:rFonts w:ascii="Segoe UI Light" w:eastAsiaTheme="majorEastAsia" w:hAnsi="Segoe UI Light" w:cs="Segoe UI Light"/>
      <w:color w:val="181818" w:themeColor="background2" w:themeShade="1A"/>
      <w:spacing w:val="-10"/>
      <w:kern w:val="28"/>
      <w:sz w:val="96"/>
      <w:szCs w:val="120"/>
    </w:rPr>
  </w:style>
  <w:style w:type="paragraph" w:styleId="Subtitle">
    <w:name w:val="Subtitle"/>
    <w:basedOn w:val="Normal"/>
    <w:next w:val="Normal"/>
    <w:link w:val="SubtitleChar"/>
    <w:uiPriority w:val="11"/>
    <w:qFormat/>
    <w:rsid w:val="008D77D6"/>
    <w:pPr>
      <w:keepLines/>
    </w:pPr>
    <w:rPr>
      <w:rFonts w:ascii="Segoe UI Light" w:hAnsi="Segoe UI Light" w:cs="Segoe UI Light"/>
      <w:sz w:val="36"/>
      <w:szCs w:val="36"/>
    </w:rPr>
  </w:style>
  <w:style w:type="character" w:customStyle="1" w:styleId="SubtitleChar">
    <w:name w:val="Subtitle Char"/>
    <w:basedOn w:val="DefaultParagraphFont"/>
    <w:link w:val="Subtitle"/>
    <w:uiPriority w:val="11"/>
    <w:rsid w:val="008D77D6"/>
    <w:rPr>
      <w:rFonts w:ascii="Segoe UI Light" w:hAnsi="Segoe UI Light" w:cs="Segoe UI Light"/>
      <w:sz w:val="36"/>
      <w:szCs w:val="36"/>
    </w:rPr>
  </w:style>
  <w:style w:type="character" w:customStyle="1" w:styleId="Heading1Char">
    <w:name w:val="Heading 1 Char"/>
    <w:basedOn w:val="DefaultParagraphFont"/>
    <w:link w:val="Heading1"/>
    <w:uiPriority w:val="9"/>
    <w:rsid w:val="0047699D"/>
    <w:rPr>
      <w:rFonts w:ascii="Segoe UI Semilight" w:eastAsiaTheme="majorEastAsia" w:hAnsi="Segoe UI Semilight" w:cstheme="majorBidi"/>
      <w:color w:val="181818" w:themeColor="background2" w:themeShade="1A"/>
      <w:sz w:val="48"/>
      <w:szCs w:val="48"/>
    </w:rPr>
  </w:style>
  <w:style w:type="character" w:customStyle="1" w:styleId="Heading2Char">
    <w:name w:val="Heading 2 Char"/>
    <w:basedOn w:val="DefaultParagraphFont"/>
    <w:link w:val="Heading2"/>
    <w:uiPriority w:val="9"/>
    <w:rsid w:val="00460132"/>
    <w:rPr>
      <w:rFonts w:ascii="Arial" w:eastAsiaTheme="majorEastAsia" w:hAnsi="Arial" w:cs="Segoe UI Semibold"/>
      <w:bCs/>
      <w:color w:val="5B315E" w:themeColor="accent2"/>
      <w:sz w:val="36"/>
      <w:szCs w:val="36"/>
    </w:rPr>
  </w:style>
  <w:style w:type="paragraph" w:styleId="ListParagraph">
    <w:name w:val="List Paragraph"/>
    <w:basedOn w:val="Normal"/>
    <w:uiPriority w:val="34"/>
    <w:qFormat/>
    <w:rsid w:val="00460132"/>
    <w:pPr>
      <w:keepLines/>
      <w:numPr>
        <w:numId w:val="6"/>
      </w:numPr>
      <w:spacing w:after="320"/>
      <w:contextualSpacing/>
    </w:pPr>
  </w:style>
  <w:style w:type="character" w:styleId="Hyperlink">
    <w:name w:val="Hyperlink"/>
    <w:basedOn w:val="DefaultParagraphFont"/>
    <w:uiPriority w:val="99"/>
    <w:unhideWhenUsed/>
    <w:rsid w:val="00396B62"/>
    <w:rPr>
      <w:color w:val="0070C0"/>
      <w:u w:val="single"/>
      <w:shd w:val="clear" w:color="auto" w:fill="auto"/>
    </w:rPr>
  </w:style>
  <w:style w:type="character" w:styleId="Emphasis">
    <w:name w:val="Emphasis"/>
    <w:aliases w:val="Italics (Emphasis)"/>
    <w:basedOn w:val="DefaultParagraphFont"/>
    <w:uiPriority w:val="20"/>
    <w:qFormat/>
    <w:rsid w:val="00504597"/>
    <w:rPr>
      <w:b w:val="0"/>
      <w:i/>
      <w:iCs/>
      <w:color w:val="auto"/>
      <w:lang w:val="en-CA"/>
    </w:rPr>
  </w:style>
  <w:style w:type="character" w:customStyle="1" w:styleId="Heading3Char">
    <w:name w:val="Heading 3 Char"/>
    <w:basedOn w:val="DefaultParagraphFont"/>
    <w:link w:val="Heading3"/>
    <w:uiPriority w:val="9"/>
    <w:rsid w:val="0047699D"/>
    <w:rPr>
      <w:rFonts w:ascii="Segoe UI Semibold" w:eastAsiaTheme="majorEastAsia" w:hAnsi="Segoe UI Semibold" w:cstheme="majorBidi"/>
      <w:color w:val="181818" w:themeColor="background2" w:themeShade="1A"/>
      <w:sz w:val="32"/>
      <w:szCs w:val="32"/>
    </w:rPr>
  </w:style>
  <w:style w:type="character" w:customStyle="1" w:styleId="Heading4Char">
    <w:name w:val="Heading 4 Char"/>
    <w:basedOn w:val="DefaultParagraphFont"/>
    <w:link w:val="Heading4"/>
    <w:uiPriority w:val="9"/>
    <w:rsid w:val="00504597"/>
    <w:rPr>
      <w:rFonts w:ascii="Segoe UI Semibold" w:eastAsiaTheme="majorEastAsia" w:hAnsi="Segoe UI Semibold" w:cstheme="majorBidi"/>
      <w:color w:val="5B315E" w:themeColor="accent2"/>
      <w:sz w:val="28"/>
      <w:szCs w:val="28"/>
    </w:rPr>
  </w:style>
  <w:style w:type="character" w:styleId="Strong">
    <w:name w:val="Strong"/>
    <w:aliases w:val="Bold (Strong)"/>
    <w:basedOn w:val="DefaultParagraphFont"/>
    <w:uiPriority w:val="22"/>
    <w:qFormat/>
    <w:rsid w:val="00460132"/>
    <w:rPr>
      <w:b/>
      <w:bCs/>
      <w:lang w:val="en-CA"/>
    </w:rPr>
  </w:style>
  <w:style w:type="character" w:styleId="UnresolvedMention">
    <w:name w:val="Unresolved Mention"/>
    <w:basedOn w:val="DefaultParagraphFont"/>
    <w:uiPriority w:val="99"/>
    <w:semiHidden/>
    <w:unhideWhenUsed/>
    <w:rsid w:val="009A5C58"/>
    <w:rPr>
      <w:color w:val="605E5C"/>
      <w:shd w:val="clear" w:color="auto" w:fill="E1DFDD"/>
    </w:rPr>
  </w:style>
  <w:style w:type="character" w:styleId="PlaceholderText">
    <w:name w:val="Placeholder Text"/>
    <w:basedOn w:val="DefaultParagraphFont"/>
    <w:uiPriority w:val="99"/>
    <w:semiHidden/>
    <w:rsid w:val="003E13D6"/>
    <w:rPr>
      <w:color w:val="808080"/>
    </w:rPr>
  </w:style>
  <w:style w:type="paragraph" w:styleId="NoSpacing">
    <w:name w:val="No Spacing"/>
    <w:uiPriority w:val="1"/>
    <w:qFormat/>
    <w:rsid w:val="00504597"/>
    <w:pPr>
      <w:spacing w:after="0" w:line="240" w:lineRule="auto"/>
    </w:pPr>
    <w:rPr>
      <w:rFonts w:ascii="Segoe UI" w:hAnsi="Segoe UI"/>
    </w:rPr>
  </w:style>
  <w:style w:type="character" w:styleId="FollowedHyperlink">
    <w:name w:val="FollowedHyperlink"/>
    <w:basedOn w:val="DefaultParagraphFont"/>
    <w:uiPriority w:val="99"/>
    <w:semiHidden/>
    <w:unhideWhenUsed/>
    <w:rsid w:val="00B92287"/>
    <w:rPr>
      <w:color w:val="9F0040" w:themeColor="accent1" w:themeShade="BF"/>
      <w:u w:val="single"/>
    </w:rPr>
  </w:style>
  <w:style w:type="character" w:styleId="CommentReference">
    <w:name w:val="annotation reference"/>
    <w:basedOn w:val="DefaultParagraphFont"/>
    <w:uiPriority w:val="99"/>
    <w:semiHidden/>
    <w:unhideWhenUsed/>
    <w:rsid w:val="00065EE7"/>
    <w:rPr>
      <w:sz w:val="16"/>
      <w:szCs w:val="16"/>
    </w:rPr>
  </w:style>
  <w:style w:type="paragraph" w:styleId="CommentText">
    <w:name w:val="annotation text"/>
    <w:basedOn w:val="Normal"/>
    <w:link w:val="CommentTextChar"/>
    <w:uiPriority w:val="99"/>
    <w:unhideWhenUsed/>
    <w:rsid w:val="00065EE7"/>
    <w:pPr>
      <w:spacing w:line="240" w:lineRule="auto"/>
    </w:pPr>
    <w:rPr>
      <w:sz w:val="20"/>
      <w:szCs w:val="20"/>
    </w:rPr>
  </w:style>
  <w:style w:type="character" w:customStyle="1" w:styleId="CommentTextChar">
    <w:name w:val="Comment Text Char"/>
    <w:basedOn w:val="DefaultParagraphFont"/>
    <w:link w:val="CommentText"/>
    <w:uiPriority w:val="99"/>
    <w:rsid w:val="00065EE7"/>
    <w:rPr>
      <w:rFonts w:ascii="Segoe UI" w:hAnsi="Segoe UI"/>
      <w:sz w:val="20"/>
      <w:szCs w:val="20"/>
    </w:rPr>
  </w:style>
  <w:style w:type="table" w:styleId="TableGrid">
    <w:name w:val="Table Grid"/>
    <w:basedOn w:val="TableNormal"/>
    <w:uiPriority w:val="39"/>
    <w:rsid w:val="005674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56749C"/>
    <w:rPr>
      <w:b/>
      <w:bCs/>
    </w:rPr>
  </w:style>
  <w:style w:type="character" w:customStyle="1" w:styleId="CommentSubjectChar">
    <w:name w:val="Comment Subject Char"/>
    <w:basedOn w:val="CommentTextChar"/>
    <w:link w:val="CommentSubject"/>
    <w:uiPriority w:val="99"/>
    <w:semiHidden/>
    <w:rsid w:val="0056749C"/>
    <w:rPr>
      <w:rFonts w:ascii="Segoe UI" w:hAnsi="Segoe U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404930">
      <w:bodyDiv w:val="1"/>
      <w:marLeft w:val="0"/>
      <w:marRight w:val="0"/>
      <w:marTop w:val="0"/>
      <w:marBottom w:val="0"/>
      <w:divBdr>
        <w:top w:val="none" w:sz="0" w:space="0" w:color="auto"/>
        <w:left w:val="none" w:sz="0" w:space="0" w:color="auto"/>
        <w:bottom w:val="none" w:sz="0" w:space="0" w:color="auto"/>
        <w:right w:val="none" w:sz="0" w:space="0" w:color="auto"/>
      </w:divBdr>
    </w:div>
    <w:div w:id="181629939">
      <w:bodyDiv w:val="1"/>
      <w:marLeft w:val="0"/>
      <w:marRight w:val="0"/>
      <w:marTop w:val="0"/>
      <w:marBottom w:val="0"/>
      <w:divBdr>
        <w:top w:val="none" w:sz="0" w:space="0" w:color="auto"/>
        <w:left w:val="none" w:sz="0" w:space="0" w:color="auto"/>
        <w:bottom w:val="none" w:sz="0" w:space="0" w:color="auto"/>
        <w:right w:val="none" w:sz="0" w:space="0" w:color="auto"/>
      </w:divBdr>
    </w:div>
    <w:div w:id="219482226">
      <w:bodyDiv w:val="1"/>
      <w:marLeft w:val="0"/>
      <w:marRight w:val="0"/>
      <w:marTop w:val="0"/>
      <w:marBottom w:val="0"/>
      <w:divBdr>
        <w:top w:val="none" w:sz="0" w:space="0" w:color="auto"/>
        <w:left w:val="none" w:sz="0" w:space="0" w:color="auto"/>
        <w:bottom w:val="none" w:sz="0" w:space="0" w:color="auto"/>
        <w:right w:val="none" w:sz="0" w:space="0" w:color="auto"/>
      </w:divBdr>
    </w:div>
    <w:div w:id="262302059">
      <w:bodyDiv w:val="1"/>
      <w:marLeft w:val="0"/>
      <w:marRight w:val="0"/>
      <w:marTop w:val="0"/>
      <w:marBottom w:val="0"/>
      <w:divBdr>
        <w:top w:val="none" w:sz="0" w:space="0" w:color="auto"/>
        <w:left w:val="none" w:sz="0" w:space="0" w:color="auto"/>
        <w:bottom w:val="none" w:sz="0" w:space="0" w:color="auto"/>
        <w:right w:val="none" w:sz="0" w:space="0" w:color="auto"/>
      </w:divBdr>
    </w:div>
    <w:div w:id="443773714">
      <w:bodyDiv w:val="1"/>
      <w:marLeft w:val="0"/>
      <w:marRight w:val="0"/>
      <w:marTop w:val="0"/>
      <w:marBottom w:val="0"/>
      <w:divBdr>
        <w:top w:val="none" w:sz="0" w:space="0" w:color="auto"/>
        <w:left w:val="none" w:sz="0" w:space="0" w:color="auto"/>
        <w:bottom w:val="none" w:sz="0" w:space="0" w:color="auto"/>
        <w:right w:val="none" w:sz="0" w:space="0" w:color="auto"/>
      </w:divBdr>
    </w:div>
    <w:div w:id="982344391">
      <w:bodyDiv w:val="1"/>
      <w:marLeft w:val="0"/>
      <w:marRight w:val="0"/>
      <w:marTop w:val="0"/>
      <w:marBottom w:val="0"/>
      <w:divBdr>
        <w:top w:val="none" w:sz="0" w:space="0" w:color="auto"/>
        <w:left w:val="none" w:sz="0" w:space="0" w:color="auto"/>
        <w:bottom w:val="none" w:sz="0" w:space="0" w:color="auto"/>
        <w:right w:val="none" w:sz="0" w:space="0" w:color="auto"/>
      </w:divBdr>
    </w:div>
    <w:div w:id="1715235765">
      <w:bodyDiv w:val="1"/>
      <w:marLeft w:val="0"/>
      <w:marRight w:val="0"/>
      <w:marTop w:val="0"/>
      <w:marBottom w:val="0"/>
      <w:divBdr>
        <w:top w:val="none" w:sz="0" w:space="0" w:color="auto"/>
        <w:left w:val="none" w:sz="0" w:space="0" w:color="auto"/>
        <w:bottom w:val="none" w:sz="0" w:space="0" w:color="auto"/>
        <w:right w:val="none" w:sz="0" w:space="0" w:color="auto"/>
      </w:divBdr>
    </w:div>
    <w:div w:id="1753698315">
      <w:bodyDiv w:val="1"/>
      <w:marLeft w:val="0"/>
      <w:marRight w:val="0"/>
      <w:marTop w:val="0"/>
      <w:marBottom w:val="0"/>
      <w:divBdr>
        <w:top w:val="none" w:sz="0" w:space="0" w:color="auto"/>
        <w:left w:val="none" w:sz="0" w:space="0" w:color="auto"/>
        <w:bottom w:val="none" w:sz="0" w:space="0" w:color="auto"/>
        <w:right w:val="none" w:sz="0" w:space="0" w:color="auto"/>
      </w:divBdr>
    </w:div>
    <w:div w:id="1770541058">
      <w:bodyDiv w:val="1"/>
      <w:marLeft w:val="0"/>
      <w:marRight w:val="0"/>
      <w:marTop w:val="0"/>
      <w:marBottom w:val="0"/>
      <w:divBdr>
        <w:top w:val="none" w:sz="0" w:space="0" w:color="auto"/>
        <w:left w:val="none" w:sz="0" w:space="0" w:color="auto"/>
        <w:bottom w:val="none" w:sz="0" w:space="0" w:color="auto"/>
        <w:right w:val="none" w:sz="0" w:space="0" w:color="auto"/>
      </w:divBdr>
    </w:div>
    <w:div w:id="2083410526">
      <w:bodyDiv w:val="1"/>
      <w:marLeft w:val="0"/>
      <w:marRight w:val="0"/>
      <w:marTop w:val="0"/>
      <w:marBottom w:val="0"/>
      <w:divBdr>
        <w:top w:val="none" w:sz="0" w:space="0" w:color="auto"/>
        <w:left w:val="none" w:sz="0" w:space="0" w:color="auto"/>
        <w:bottom w:val="none" w:sz="0" w:space="0" w:color="auto"/>
        <w:right w:val="none" w:sz="0" w:space="0" w:color="auto"/>
      </w:divBdr>
    </w:div>
    <w:div w:id="2130665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01.safelinks.protection.outlook.com/?url=https%3A%2F%2Flaws-lois.justice.gc.ca%2Feng%2Facts%2FA-0.6%2F&amp;data=05%7C02%7Csylvie.laliberte%40cfp-psc.gc.ca%7Ca03a0adb9a0946a804ba08dc33ad7594%7C961b30aad4394bc7b6749c4a389b0be3%7C0%7C0%7C638442067305177601%7CUnknown%7CTWFpbGZsb3d8eyJWIjoiMC4wLjAwMDAiLCJQIjoiV2luMzIiLCJBTiI6Ik1haWwiLCJXVCI6Mn0%3D%7C0%7C%7C%7C&amp;sdata=XB%2Fo0d1MNueL7MiPjarOqTjgUHAIrb1BfjUn75aSIHw%3D&amp;reserved=0" TargetMode="External"/><Relationship Id="rId13" Type="http://schemas.openxmlformats.org/officeDocument/2006/relationships/hyperlink" Target="mailto:RenseignementsRecrutement-RecruitmentEnquiries@cfp-psc.gc.ca"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can01.safelinks.protection.outlook.com/?url=https%3A%2F%2Flaws-lois.justice.gc.ca%2Feng%2Facts%2Fp-33.01%2F&amp;data=05%7C02%7Csylvie.laliberte%40cfp-psc.gc.ca%7Ca03a0adb9a0946a804ba08dc33ad7594%7C961b30aad4394bc7b6749c4a389b0be3%7C0%7C0%7C638442067305162179%7CUnknown%7CTWFpbGZsb3d8eyJWIjoiMC4wLjAwMDAiLCJQIjoiV2luMzIiLCJBTiI6Ik1haWwiLCJXVCI6Mn0%3D%7C0%7C%7C%7C&amp;sdata=6Rr6x8Hr4kede6G77m231gQRhnlktiOAA4XLU2Le6Dc%3D&amp;reserved=0" TargetMode="External"/><Relationship Id="rId12" Type="http://schemas.openxmlformats.org/officeDocument/2006/relationships/hyperlink" Target="https://www.gcpedia.gc.ca/wiki/Indigenous_Career_Pathways_%E2%80%93_List_of_Available_Indigenous_Talents"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n01.safelinks.protection.outlook.com/?url=https%3A%2F%2Fwww.priv.gc.ca%2Fen%2F&amp;data=05%7C02%7Csylvie.laliberte%40cfp-psc.gc.ca%7Ca03a0adb9a0946a804ba08dc33ad7594%7C961b30aad4394bc7b6749c4a389b0be3%7C0%7C0%7C638442067305207126%7CUnknown%7CTWFpbGZsb3d8eyJWIjoiMC4wLjAwMDAiLCJQIjoiV2luMzIiLCJBTiI6Ik1haWwiLCJXVCI6Mn0%3D%7C0%7C%7C%7C&amp;sdata=uFxUaEZfo2uY5Vmoirm3JhZG%2F0qgyEh%2BrpeJ026RnR4%3D&amp;reserved=0" TargetMode="External"/><Relationship Id="rId5" Type="http://schemas.openxmlformats.org/officeDocument/2006/relationships/footnotes" Target="footnotes.xml"/><Relationship Id="rId15" Type="http://schemas.openxmlformats.org/officeDocument/2006/relationships/hyperlink" Target="https://can01.safelinks.protection.outlook.com/?url=https%3A%2F%2Fwww.seek.com.au%2Fcareer-advice%2Farticle%2F6-examples-of-amazing-elevator-pitches%23&amp;data=05%7C01%7Cnatasha.agnew%40cfp-psc.gc.ca%7C4dfc318d47ad4eb1578d08dba8fdbdde%7C961b30aad4394bc7b6749c4a389b0be3%7C0%7C0%7C638289579993986359%7CUnknown%7CTWFpbGZsb3d8eyJWIjoiMC4wLjAwMDAiLCJQIjoiV2luMzIiLCJBTiI6Ik1haWwiLCJXVCI6Mn0%3D%7C3000%7C%7C%7C&amp;sdata=qkqOJ4KDuvJ5E7tp30N97q9MapK9JnHmijo7EHRTldE%3D&amp;reserved=0" TargetMode="External"/><Relationship Id="rId10" Type="http://schemas.openxmlformats.org/officeDocument/2006/relationships/hyperlink" Target="https://can01.safelinks.protection.outlook.com/?url=https%3A%2F%2Flaws-lois.justice.gc.ca%2Feng%2Facts%2Fp-21%2FFullText.html&amp;data=05%7C02%7Csylvie.laliberte%40cfp-psc.gc.ca%7Ca03a0adb9a0946a804ba08dc33ad7594%7C961b30aad4394bc7b6749c4a389b0be3%7C0%7C0%7C638442067305199718%7CUnknown%7CTWFpbGZsb3d8eyJWIjoiMC4wLjAwMDAiLCJQIjoiV2luMzIiLCJBTiI6Ik1haWwiLCJXVCI6Mn0%3D%7C0%7C%7C%7C&amp;sdata=UfktgE3whoXhaelIRLkEzLvGUlxYLugcmBJ6P45fG7M%3D&amp;reserved=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can01.safelinks.protection.outlook.com/?url=https%3A%2F%2Flaws-lois.justice.gc.ca%2Feng%2Facts%2Fe-5.401%2Fpage-1.html&amp;data=05%7C02%7Csylvie.laliberte%40cfp-psc.gc.ca%7Ca03a0adb9a0946a804ba08dc33ad7594%7C961b30aad4394bc7b6749c4a389b0be3%7C0%7C0%7C638442067305190360%7CUnknown%7CTWFpbGZsb3d8eyJWIjoiMC4wLjAwMDAiLCJQIjoiV2luMzIiLCJBTiI6Ik1haWwiLCJXVCI6Mn0%3D%7C0%7C%7C%7C&amp;sdata=1L%2BOcao3OsQ81ovtaR%2BJtost1l0BKQi3MLtfzxNmDQI%3D&amp;reserved=0" TargetMode="External"/><Relationship Id="rId14" Type="http://schemas.openxmlformats.org/officeDocument/2006/relationships/hyperlink" Target="https://www.linkedin.com/jobs?src=go-pa&amp;trk=sem-ga_campid.22039272405_asid.173116851835_crid.732549151388_kw.linkedin_d.c_tid.kwd-296170574619_n.g_mt.e_geo.9000632&amp;mcid=7277059066705674243&amp;cid=&amp;gad_source=1&amp;gclid=CjwKCAjw7pO_BhAlEiwA4pMQvGV3qsDRTi_vuOyo6ogyK4WWXOqBiuc1qSyiP5tA1TEV4Gl2xShSARoCMZQQAvD_BwE&amp;gclsrc=aw.ds"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PSC-CFP\Templates\PSC_Letterhead_Official_2023_v3.dotx" TargetMode="External"/></Relationships>
</file>

<file path=word/theme/theme1.xml><?xml version="1.0" encoding="utf-8"?>
<a:theme xmlns:a="http://schemas.openxmlformats.org/drawingml/2006/main" name="CFP-PSC-2021-Theme">
  <a:themeElements>
    <a:clrScheme name="CFP-PSC-2019">
      <a:dk1>
        <a:srgbClr val="54575A"/>
      </a:dk1>
      <a:lt1>
        <a:sysClr val="window" lastClr="FFFFFF"/>
      </a:lt1>
      <a:dk2>
        <a:srgbClr val="54575A"/>
      </a:dk2>
      <a:lt2>
        <a:srgbClr val="F2F2F2"/>
      </a:lt2>
      <a:accent1>
        <a:srgbClr val="D50057"/>
      </a:accent1>
      <a:accent2>
        <a:srgbClr val="5B315E"/>
      </a:accent2>
      <a:accent3>
        <a:srgbClr val="0099A8"/>
      </a:accent3>
      <a:accent4>
        <a:srgbClr val="FF5100"/>
      </a:accent4>
      <a:accent5>
        <a:srgbClr val="C2D500"/>
      </a:accent5>
      <a:accent6>
        <a:srgbClr val="F7BE00"/>
      </a:accent6>
      <a:hlink>
        <a:srgbClr val="D50057"/>
      </a:hlink>
      <a:folHlink>
        <a:srgbClr val="FF4C95"/>
      </a:folHlink>
    </a:clrScheme>
    <a:fontScheme name="Custom 2">
      <a:majorFont>
        <a:latin typeface="Segoe UI Light"/>
        <a:ea typeface=""/>
        <a:cs typeface=""/>
      </a:majorFont>
      <a:minorFont>
        <a:latin typeface="Segoe UI Semi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FP-PSC-2021-Theme" id="{F9227C59-6BDC-46A6-9073-3F4F2FFED3F1}" vid="{33E9A152-DAE1-40D5-91A4-95A57416C0E4}"/>
    </a:ext>
  </a:extLst>
</a:theme>
</file>

<file path=docProps/app.xml><?xml version="1.0" encoding="utf-8"?>
<Properties xmlns="http://schemas.openxmlformats.org/officeDocument/2006/extended-properties" xmlns:vt="http://schemas.openxmlformats.org/officeDocument/2006/docPropsVTypes">
  <Template>PSC_Letterhead_Official_2023_v3.dotx</Template>
  <TotalTime>84</TotalTime>
  <Pages>5</Pages>
  <Words>1289</Words>
  <Characters>7350</Characters>
  <Application>Microsoft Office Word</Application>
  <DocSecurity>0</DocSecurity>
  <Lines>61</Lines>
  <Paragraphs>17</Paragraphs>
  <ScaleCrop>false</ScaleCrop>
  <HeadingPairs>
    <vt:vector size="6" baseType="variant">
      <vt:variant>
        <vt:lpstr>Title</vt:lpstr>
      </vt:variant>
      <vt:variant>
        <vt:i4>1</vt:i4>
      </vt:variant>
      <vt:variant>
        <vt:lpstr>Titre</vt:lpstr>
      </vt:variant>
      <vt:variant>
        <vt:i4>1</vt:i4>
      </vt:variant>
      <vt:variant>
        <vt:lpstr>Titres</vt:lpstr>
      </vt:variant>
      <vt:variant>
        <vt:i4>6</vt:i4>
      </vt:variant>
    </vt:vector>
  </HeadingPairs>
  <TitlesOfParts>
    <vt:vector size="8" baseType="lpstr">
      <vt:lpstr>PSC_Letterhead_Official_2023</vt:lpstr>
      <vt:lpstr>CFP_Rapport_2023.dotx</vt:lpstr>
      <vt:lpstr>Creating accessible documents</vt:lpstr>
      <vt:lpstr>    What is an accessible document?</vt:lpstr>
      <vt:lpstr>    Resources to create accessible documents</vt:lpstr>
      <vt:lpstr>How to use the PSC accessible templates</vt:lpstr>
      <vt:lpstr>    What type of document is this template for?</vt:lpstr>
      <vt:lpstr>    Create a document structure</vt:lpstr>
    </vt:vector>
  </TitlesOfParts>
  <Company/>
  <LinksUpToDate>false</LinksUpToDate>
  <CharactersWithSpaces>8622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PSC_Letterhead_Official_2023</dc:title>
  <dc:subject/>
  <dc:creator>Karyne Montigny</dc:creator>
  <cp:keywords/>
  <dc:description/>
  <cp:lastModifiedBy>Davide Inconditi</cp:lastModifiedBy>
  <cp:revision>15</cp:revision>
  <dcterms:created xsi:type="dcterms:W3CDTF">2024-12-18T14:41:00Z</dcterms:created>
  <dcterms:modified xsi:type="dcterms:W3CDTF">2025-04-04T16:27:00Z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5572cd2a,55c9568f,50638a08</vt:lpwstr>
  </property>
  <property fmtid="{D5CDD505-2E9C-101B-9397-08002B2CF9AE}" pid="3" name="ClassificationContentMarkingHeaderFontProps">
    <vt:lpwstr>#000000,12,Calibri</vt:lpwstr>
  </property>
  <property fmtid="{D5CDD505-2E9C-101B-9397-08002B2CF9AE}" pid="4" name="ClassificationContentMarkingHeaderText">
    <vt:lpwstr> PROTÉGÉ A / PROTECTED A</vt:lpwstr>
  </property>
  <property fmtid="{D5CDD505-2E9C-101B-9397-08002B2CF9AE}" pid="5" name="MSIP_Label_4ba759d4-5992-4c8a-bc59-ad1928669d13_Enabled">
    <vt:lpwstr>true</vt:lpwstr>
  </property>
  <property fmtid="{D5CDD505-2E9C-101B-9397-08002B2CF9AE}" pid="6" name="MSIP_Label_4ba759d4-5992-4c8a-bc59-ad1928669d13_SetDate">
    <vt:lpwstr>2024-12-18T19:06:38Z</vt:lpwstr>
  </property>
  <property fmtid="{D5CDD505-2E9C-101B-9397-08002B2CF9AE}" pid="7" name="MSIP_Label_4ba759d4-5992-4c8a-bc59-ad1928669d13_Method">
    <vt:lpwstr>Privileged</vt:lpwstr>
  </property>
  <property fmtid="{D5CDD505-2E9C-101B-9397-08002B2CF9AE}" pid="8" name="MSIP_Label_4ba759d4-5992-4c8a-bc59-ad1928669d13_Name">
    <vt:lpwstr>Protégé A - Protected A</vt:lpwstr>
  </property>
  <property fmtid="{D5CDD505-2E9C-101B-9397-08002B2CF9AE}" pid="9" name="MSIP_Label_4ba759d4-5992-4c8a-bc59-ad1928669d13_SiteId">
    <vt:lpwstr>961b30aa-d439-4bc7-b674-9c4a389b0be3</vt:lpwstr>
  </property>
  <property fmtid="{D5CDD505-2E9C-101B-9397-08002B2CF9AE}" pid="10" name="MSIP_Label_4ba759d4-5992-4c8a-bc59-ad1928669d13_ActionId">
    <vt:lpwstr>b22a1e46-d6cf-4718-98a5-fd185027c991</vt:lpwstr>
  </property>
  <property fmtid="{D5CDD505-2E9C-101B-9397-08002B2CF9AE}" pid="11" name="MSIP_Label_4ba759d4-5992-4c8a-bc59-ad1928669d13_ContentBits">
    <vt:lpwstr>1</vt:lpwstr>
  </property>
</Properties>
</file>