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06B2E" w14:textId="00D26A2C" w:rsidR="00370DAF" w:rsidRPr="00377835" w:rsidRDefault="00377835">
      <w:pPr>
        <w:pStyle w:val="Titre"/>
        <w:rPr>
          <w:sz w:val="56"/>
          <w:szCs w:val="48"/>
        </w:rPr>
      </w:pPr>
      <w:r w:rsidRPr="00377835">
        <w:rPr>
          <w:sz w:val="56"/>
          <w:szCs w:val="48"/>
        </w:rPr>
        <w:t>Indigenous Student Employment Opportunity Newsletter</w:t>
      </w:r>
    </w:p>
    <w:p w14:paraId="120CA39F" w14:textId="0B609B4B" w:rsidR="00370DAF" w:rsidRDefault="00377835" w:rsidP="00FB4F85">
      <w:pPr>
        <w:pStyle w:val="Sous-titre"/>
        <w:spacing w:after="300"/>
      </w:pPr>
      <w:r>
        <w:t>Spring 2024 edition</w:t>
      </w:r>
    </w:p>
    <w:tbl>
      <w:tblPr>
        <w:tblStyle w:val="TableauListe1Clair"/>
        <w:tblW w:w="0" w:type="auto"/>
        <w:shd w:val="clear" w:color="auto" w:fill="3E92CC" w:themeFill="accen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2D2945" w14:paraId="0387DABB" w14:textId="77777777" w:rsidTr="00241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tcBorders>
              <w:bottom w:val="none" w:sz="0" w:space="0" w:color="auto"/>
            </w:tcBorders>
            <w:shd w:val="clear" w:color="auto" w:fill="3E92CC" w:themeFill="accent1"/>
            <w:vAlign w:val="bottom"/>
          </w:tcPr>
          <w:p w14:paraId="09EDD16C" w14:textId="7CACBE6B" w:rsidR="002D2945" w:rsidRDefault="00354EDE" w:rsidP="00241AE1">
            <w:r>
              <w:rPr>
                <w:noProof/>
              </w:rPr>
              <w:drawing>
                <wp:inline distT="0" distB="0" distL="0" distR="0" wp14:anchorId="0A121466" wp14:editId="672AACAE">
                  <wp:extent cx="6858000" cy="1433830"/>
                  <wp:effectExtent l="19050" t="19050" r="19050" b="13970"/>
                  <wp:docPr id="597454375" name="Image 1" descr="Une image contenant texte, Police, capture d’écran, Graph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454375" name="Image 1" descr="Une image contenant texte, Police, capture d’écran, Graphique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433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612"/>
        <w:gridCol w:w="3576"/>
        <w:gridCol w:w="3612"/>
      </w:tblGrid>
      <w:tr w:rsidR="00B44AE4" w14:paraId="56E2C786" w14:textId="77777777" w:rsidTr="00241AE1">
        <w:trPr>
          <w:trHeight w:val="342"/>
        </w:trPr>
        <w:tc>
          <w:tcPr>
            <w:tcW w:w="3612" w:type="dxa"/>
          </w:tcPr>
          <w:p w14:paraId="0DDED7C8" w14:textId="77777777" w:rsidR="00B44AE4" w:rsidRP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3908CEB3" w14:textId="77777777" w:rsidR="00B44AE4" w:rsidRP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21EE87F7" w14:textId="77777777" w:rsidR="00B44AE4" w:rsidRPr="00B44AE4" w:rsidRDefault="00B44AE4" w:rsidP="00FB4F85">
            <w:pPr>
              <w:rPr>
                <w:noProof/>
              </w:rPr>
            </w:pPr>
          </w:p>
        </w:tc>
      </w:tr>
      <w:tr w:rsidR="00A5487A" w14:paraId="7B53EA3D" w14:textId="77777777" w:rsidTr="00241AE1">
        <w:trPr>
          <w:trHeight w:val="3132"/>
        </w:trPr>
        <w:tc>
          <w:tcPr>
            <w:tcW w:w="3612" w:type="dxa"/>
            <w:tcBorders>
              <w:right w:val="single" w:sz="24" w:space="0" w:color="23316B" w:themeColor="text2"/>
            </w:tcBorders>
          </w:tcPr>
          <w:p w14:paraId="550D53BE" w14:textId="77777777" w:rsidR="00FB4F85" w:rsidRDefault="00FB4F8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9C12467" wp14:editId="219E3E3D">
                      <wp:extent cx="2279561" cy="2008505"/>
                      <wp:effectExtent l="0" t="0" r="0" b="0"/>
                      <wp:docPr id="21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06D8B" w14:textId="1C758974" w:rsidR="00FB4F85" w:rsidRPr="00D15B61" w:rsidRDefault="00EC66FB" w:rsidP="00D15B61">
                                  <w:pPr>
                                    <w:pStyle w:val="Titre5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15B61">
                                    <w:rPr>
                                      <w:b/>
                                      <w:bCs/>
                                    </w:rPr>
                                    <w:t>have you created your workplan yet?</w:t>
                                  </w:r>
                                </w:p>
                                <w:p w14:paraId="562C5CC4" w14:textId="3FBA1B9C" w:rsidR="00EC66FB" w:rsidRPr="00EC66FB" w:rsidRDefault="00E702CE" w:rsidP="00EC66FB">
                                  <w:pPr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lang w:val="en-CA"/>
                                    </w:rPr>
                                    <w:t>Use this</w:t>
                                  </w:r>
                                  <w:r w:rsidR="00EC66FB" w:rsidRPr="00EC66FB">
                                    <w:rPr>
                                      <w:lang w:val="en-CA"/>
                                    </w:rPr>
                                    <w:t> </w:t>
                                  </w:r>
                                  <w:hyperlink r:id="rId9" w:tooltip="en:images/2/2e/GCSTUDENTS - Work Plan.docx" w:history="1">
                                    <w:r w:rsidR="00EC66FB" w:rsidRPr="00EC66FB">
                                      <w:rPr>
                                        <w:rStyle w:val="Lienhypertexte"/>
                                        <w:lang w:val="en-CA"/>
                                      </w:rPr>
                                      <w:t>work plan</w:t>
                                    </w:r>
                                  </w:hyperlink>
                                  <w:r w:rsidR="00EC66FB" w:rsidRPr="00EC66FB">
                                    <w:rPr>
                                      <w:lang w:val="en-CA"/>
                                    </w:rPr>
                                    <w:t> </w:t>
                                  </w:r>
                                  <w:r w:rsidR="00100E67">
                                    <w:rPr>
                                      <w:lang w:val="en-CA"/>
                                    </w:rPr>
                                    <w:t>to help you</w:t>
                                  </w:r>
                                  <w:r w:rsidR="00EC66FB" w:rsidRPr="00EC66FB">
                                    <w:rPr>
                                      <w:lang w:val="en-CA"/>
                                    </w:rPr>
                                    <w:t xml:space="preserve"> structure </w:t>
                                  </w:r>
                                  <w:r w:rsidR="00100E67">
                                    <w:rPr>
                                      <w:lang w:val="en-CA"/>
                                    </w:rPr>
                                    <w:t>your</w:t>
                                  </w:r>
                                  <w:r w:rsidR="00EC66FB" w:rsidRPr="00EC66FB">
                                    <w:rPr>
                                      <w:lang w:val="en-CA"/>
                                    </w:rPr>
                                    <w:t xml:space="preserve"> work contrac</w:t>
                                  </w:r>
                                  <w:r>
                                    <w:rPr>
                                      <w:lang w:val="en-CA"/>
                                    </w:rPr>
                                    <w:t>t and</w:t>
                                  </w:r>
                                  <w:r w:rsidR="00EC66FB" w:rsidRPr="00EC66FB">
                                    <w:rPr>
                                      <w:lang w:val="en-CA"/>
                                    </w:rPr>
                                    <w:t xml:space="preserve"> to ensure that you have meaningful tasks that will allow you to learn and </w:t>
                                  </w:r>
                                  <w:r>
                                    <w:rPr>
                                      <w:lang w:val="en-CA"/>
                                    </w:rPr>
                                    <w:t xml:space="preserve">contribute </w:t>
                                  </w:r>
                                  <w:r w:rsidR="00100E67">
                                    <w:rPr>
                                      <w:lang w:val="en-CA"/>
                                    </w:rPr>
                                    <w:t>to the fullest</w:t>
                                  </w:r>
                                  <w:r>
                                    <w:rPr>
                                      <w:lang w:val="en-CA"/>
                                    </w:rPr>
                                    <w:t>.</w:t>
                                  </w:r>
                                </w:p>
                                <w:p w14:paraId="2A673CEC" w14:textId="55604147" w:rsidR="004766A7" w:rsidRPr="00EC66FB" w:rsidRDefault="004766A7" w:rsidP="00B43864">
                                  <w:pPr>
                                    <w:rPr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9C124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" filled="f" stroked="f">
                      <v:textbox inset=",7.2pt">
                        <w:txbxContent>
                          <w:p w14:paraId="2BB06D8B" w14:textId="1C758974" w:rsidR="00FB4F85" w:rsidRPr="00D15B61" w:rsidRDefault="00EC66FB" w:rsidP="00D15B61">
                            <w:pPr>
                              <w:pStyle w:val="Titre5"/>
                              <w:rPr>
                                <w:b/>
                                <w:bCs/>
                              </w:rPr>
                            </w:pPr>
                            <w:r w:rsidRPr="00D15B61">
                              <w:rPr>
                                <w:b/>
                                <w:bCs/>
                              </w:rPr>
                              <w:t>have you created your workplan yet?</w:t>
                            </w:r>
                          </w:p>
                          <w:p w14:paraId="562C5CC4" w14:textId="3FBA1B9C" w:rsidR="00EC66FB" w:rsidRPr="00EC66FB" w:rsidRDefault="00E702CE" w:rsidP="00EC66F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Use this</w:t>
                            </w:r>
                            <w:r w:rsidR="00EC66FB" w:rsidRPr="00EC66FB">
                              <w:rPr>
                                <w:lang w:val="en-CA"/>
                              </w:rPr>
                              <w:t> </w:t>
                            </w:r>
                            <w:hyperlink r:id="rId10" w:tooltip="en:images/2/2e/GCSTUDENTS - Work Plan.docx" w:history="1">
                              <w:r w:rsidR="00EC66FB" w:rsidRPr="00EC66FB">
                                <w:rPr>
                                  <w:rStyle w:val="Lienhypertexte"/>
                                  <w:lang w:val="en-CA"/>
                                </w:rPr>
                                <w:t>work plan</w:t>
                              </w:r>
                            </w:hyperlink>
                            <w:r w:rsidR="00EC66FB" w:rsidRPr="00EC66FB">
                              <w:rPr>
                                <w:lang w:val="en-CA"/>
                              </w:rPr>
                              <w:t> </w:t>
                            </w:r>
                            <w:r w:rsidR="00100E67">
                              <w:rPr>
                                <w:lang w:val="en-CA"/>
                              </w:rPr>
                              <w:t>to help you</w:t>
                            </w:r>
                            <w:r w:rsidR="00EC66FB" w:rsidRPr="00EC66FB">
                              <w:rPr>
                                <w:lang w:val="en-CA"/>
                              </w:rPr>
                              <w:t xml:space="preserve"> structure </w:t>
                            </w:r>
                            <w:r w:rsidR="00100E67">
                              <w:rPr>
                                <w:lang w:val="en-CA"/>
                              </w:rPr>
                              <w:t>your</w:t>
                            </w:r>
                            <w:r w:rsidR="00EC66FB" w:rsidRPr="00EC66FB">
                              <w:rPr>
                                <w:lang w:val="en-CA"/>
                              </w:rPr>
                              <w:t xml:space="preserve"> work contrac</w:t>
                            </w:r>
                            <w:r>
                              <w:rPr>
                                <w:lang w:val="en-CA"/>
                              </w:rPr>
                              <w:t>t and</w:t>
                            </w:r>
                            <w:r w:rsidR="00EC66FB" w:rsidRPr="00EC66FB">
                              <w:rPr>
                                <w:lang w:val="en-CA"/>
                              </w:rPr>
                              <w:t xml:space="preserve"> to ensure that you have meaningful tasks that will allow you to learn and </w:t>
                            </w:r>
                            <w:r>
                              <w:rPr>
                                <w:lang w:val="en-CA"/>
                              </w:rPr>
                              <w:t xml:space="preserve">contribute </w:t>
                            </w:r>
                            <w:r w:rsidR="00100E67">
                              <w:rPr>
                                <w:lang w:val="en-CA"/>
                              </w:rPr>
                              <w:t>to the fullest</w:t>
                            </w:r>
                            <w:r>
                              <w:rPr>
                                <w:lang w:val="en-CA"/>
                              </w:rPr>
                              <w:t>.</w:t>
                            </w:r>
                          </w:p>
                          <w:p w14:paraId="2A673CEC" w14:textId="55604147" w:rsidR="004766A7" w:rsidRPr="00EC66FB" w:rsidRDefault="004766A7" w:rsidP="00B43864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76" w:type="dxa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7B5287B9" w14:textId="77777777" w:rsidR="00FB4F85" w:rsidRPr="00984BB5" w:rsidRDefault="00984BB5" w:rsidP="00984BB5">
            <w:pPr>
              <w:ind w:left="-29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EC67430" wp14:editId="2E6440F6">
                      <wp:extent cx="2279561" cy="2008505"/>
                      <wp:effectExtent l="0" t="0" r="0" b="0"/>
                      <wp:docPr id="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F4418" w14:textId="60BD42BE" w:rsidR="00984BB5" w:rsidRPr="00B0545B" w:rsidRDefault="00FA7BF3" w:rsidP="00B0545B">
                                  <w:pPr>
                                    <w:pStyle w:val="Titre6"/>
                                  </w:pPr>
                                  <w:r>
                                    <w:t>Indigenous Career navigator program</w:t>
                                  </w:r>
                                </w:p>
                                <w:p w14:paraId="58C4359E" w14:textId="7611AAA0" w:rsidR="00984BB5" w:rsidRPr="004766A7" w:rsidRDefault="001039BB" w:rsidP="00B43864">
                                  <w:pPr>
                                    <w:spacing w:before="100" w:after="0"/>
                                  </w:pPr>
                                  <w:r>
                                    <w:t xml:space="preserve">Contact the </w:t>
                                  </w:r>
                                  <w:hyperlink r:id="rId11" w:history="1">
                                    <w:r w:rsidRPr="008235AD">
                                      <w:rPr>
                                        <w:rStyle w:val="Lienhypertexte"/>
                                      </w:rPr>
                                      <w:t>Knowledge Circle for Indigenous Inclusion</w:t>
                                    </w:r>
                                  </w:hyperlink>
                                  <w:r>
                                    <w:t xml:space="preserve"> to be</w:t>
                                  </w:r>
                                  <w:r w:rsidR="00C60022">
                                    <w:t xml:space="preserve"> </w:t>
                                  </w:r>
                                  <w:r>
                                    <w:t>connec</w:t>
                                  </w:r>
                                  <w:r w:rsidR="001A7F3B">
                                    <w:t>t</w:t>
                                  </w:r>
                                  <w:r>
                                    <w:t xml:space="preserve">ed with a navigator to obtain </w:t>
                                  </w:r>
                                  <w:r w:rsidR="00FA7BF3" w:rsidRPr="00FA7BF3">
                                    <w:t>support</w:t>
                                  </w:r>
                                  <w:r w:rsidR="00C60022">
                                    <w:t xml:space="preserve"> and resources</w:t>
                                  </w:r>
                                  <w:r w:rsidR="001A7F3B">
                                    <w:t xml:space="preserve"> to</w:t>
                                  </w:r>
                                  <w:r w:rsidR="00FA7BF3" w:rsidRPr="00FA7BF3">
                                    <w:t xml:space="preserve"> navigate </w:t>
                                  </w:r>
                                  <w:r w:rsidR="001A7F3B">
                                    <w:t>your</w:t>
                                  </w:r>
                                  <w:r w:rsidR="00FA7BF3" w:rsidRPr="00FA7BF3">
                                    <w:t xml:space="preserve"> career</w:t>
                                  </w:r>
                                  <w:r w:rsidR="001F02CB"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C67430" id="_x0000_s1027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" filled="f" stroked="f">
                      <v:textbox inset=",7.2pt">
                        <w:txbxContent>
                          <w:p w14:paraId="635F4418" w14:textId="60BD42BE" w:rsidR="00984BB5" w:rsidRPr="00B0545B" w:rsidRDefault="00FA7BF3" w:rsidP="00B0545B">
                            <w:pPr>
                              <w:pStyle w:val="Titre6"/>
                            </w:pPr>
                            <w:r>
                              <w:t>Indigenous Career navigator program</w:t>
                            </w:r>
                          </w:p>
                          <w:p w14:paraId="58C4359E" w14:textId="7611AAA0" w:rsidR="00984BB5" w:rsidRPr="004766A7" w:rsidRDefault="001039BB" w:rsidP="00B43864">
                            <w:pPr>
                              <w:spacing w:before="100" w:after="0"/>
                            </w:pPr>
                            <w:r>
                              <w:t xml:space="preserve">Contact the </w:t>
                            </w:r>
                            <w:hyperlink r:id="rId12" w:history="1">
                              <w:r w:rsidRPr="008235AD">
                                <w:rPr>
                                  <w:rStyle w:val="Lienhypertexte"/>
                                </w:rPr>
                                <w:t>Knowledge Circle for Indigenous Inclusion</w:t>
                              </w:r>
                            </w:hyperlink>
                            <w:r>
                              <w:t xml:space="preserve"> to be</w:t>
                            </w:r>
                            <w:r w:rsidR="00C60022">
                              <w:t xml:space="preserve"> </w:t>
                            </w:r>
                            <w:r>
                              <w:t>connec</w:t>
                            </w:r>
                            <w:r w:rsidR="001A7F3B">
                              <w:t>t</w:t>
                            </w:r>
                            <w:r>
                              <w:t xml:space="preserve">ed with a navigator to obtain </w:t>
                            </w:r>
                            <w:r w:rsidR="00FA7BF3" w:rsidRPr="00FA7BF3">
                              <w:t>support</w:t>
                            </w:r>
                            <w:r w:rsidR="00C60022">
                              <w:t xml:space="preserve"> and resources</w:t>
                            </w:r>
                            <w:r w:rsidR="001A7F3B">
                              <w:t xml:space="preserve"> to</w:t>
                            </w:r>
                            <w:r w:rsidR="00FA7BF3" w:rsidRPr="00FA7BF3">
                              <w:t xml:space="preserve"> navigate </w:t>
                            </w:r>
                            <w:r w:rsidR="001A7F3B">
                              <w:t>your</w:t>
                            </w:r>
                            <w:r w:rsidR="00FA7BF3" w:rsidRPr="00FA7BF3">
                              <w:t xml:space="preserve"> career</w:t>
                            </w:r>
                            <w:r w:rsidR="001F02CB">
                              <w:t xml:space="preserve">.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12" w:type="dxa"/>
            <w:tcBorders>
              <w:left w:val="single" w:sz="24" w:space="0" w:color="23316B" w:themeColor="text2"/>
            </w:tcBorders>
          </w:tcPr>
          <w:p w14:paraId="282DAD09" w14:textId="77777777" w:rsidR="00FB4F85" w:rsidRDefault="00984BB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71CE9F1" wp14:editId="36556E56">
                      <wp:extent cx="2394857" cy="2024743"/>
                      <wp:effectExtent l="0" t="0" r="0" b="0"/>
                      <wp:docPr id="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4857" cy="20247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E9AD4C" w14:textId="7B8AA840" w:rsidR="00984BB5" w:rsidRPr="00D15B61" w:rsidRDefault="00CD243C" w:rsidP="00CD243C">
                                  <w:pPr>
                                    <w:pStyle w:val="Titre8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15B61">
                                    <w:rPr>
                                      <w:b/>
                                      <w:bCs/>
                                      <w:color w:val="296D9D" w:themeColor="accent1" w:themeShade="BF"/>
                                      <w:sz w:val="24"/>
                                      <w:szCs w:val="24"/>
                                    </w:rPr>
                                    <w:t>Indigenous Awareness Week</w:t>
                                  </w:r>
                                </w:p>
                                <w:p w14:paraId="39AA2B6E" w14:textId="5BA5F669" w:rsidR="00984BB5" w:rsidRPr="004766A7" w:rsidRDefault="00520E97" w:rsidP="00B43864">
                                  <w:pPr>
                                    <w:spacing w:before="100" w:after="0"/>
                                  </w:pPr>
                                  <w:r>
                                    <w:t>The</w:t>
                                  </w:r>
                                  <w:r w:rsidR="00B50BEF">
                                    <w:t xml:space="preserve"> opening ceremony</w:t>
                                  </w:r>
                                  <w:r w:rsidR="00700442">
                                    <w:t xml:space="preserve"> on May 21</w:t>
                                  </w:r>
                                  <w:r>
                                    <w:t xml:space="preserve">. </w:t>
                                  </w:r>
                                  <w:hyperlink r:id="rId13" w:history="1">
                                    <w:r w:rsidRPr="00520E97">
                                      <w:rPr>
                                        <w:rStyle w:val="Lienhypertexte"/>
                                      </w:rPr>
                                      <w:t>Sign up</w:t>
                                    </w:r>
                                  </w:hyperlink>
                                  <w:r>
                                    <w:t xml:space="preserve"> to</w:t>
                                  </w:r>
                                  <w:r w:rsidR="005279C2">
                                    <w:t xml:space="preserve"> listen to Elder </w:t>
                                  </w:r>
                                  <w:r w:rsidR="00BC205F">
                                    <w:t>Verna McGregor’s lessons and the Seven Grandfather Teachings.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CE9F1" id="_x0000_s1028" type="#_x0000_t202" alt="Text box to enter heading and description" style="width:188.55pt;height:15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" filled="f" stroked="f">
                      <v:textbox inset=",7.2pt">
                        <w:txbxContent>
                          <w:p w14:paraId="62E9AD4C" w14:textId="7B8AA840" w:rsidR="00984BB5" w:rsidRPr="00D15B61" w:rsidRDefault="00CD243C" w:rsidP="00CD243C">
                            <w:pPr>
                              <w:pStyle w:val="Titre8"/>
                              <w:rPr>
                                <w:b/>
                                <w:bCs/>
                              </w:rPr>
                            </w:pPr>
                            <w:r w:rsidRPr="00D15B61">
                              <w:rPr>
                                <w:b/>
                                <w:bCs/>
                                <w:color w:val="296D9D" w:themeColor="accent1" w:themeShade="BF"/>
                                <w:sz w:val="24"/>
                                <w:szCs w:val="24"/>
                              </w:rPr>
                              <w:t>Indigenous Awareness Week</w:t>
                            </w:r>
                          </w:p>
                          <w:p w14:paraId="39AA2B6E" w14:textId="5BA5F669" w:rsidR="00984BB5" w:rsidRPr="004766A7" w:rsidRDefault="00520E97" w:rsidP="00B43864">
                            <w:pPr>
                              <w:spacing w:before="100" w:after="0"/>
                            </w:pPr>
                            <w:r>
                              <w:t>The</w:t>
                            </w:r>
                            <w:r w:rsidR="00B50BEF">
                              <w:t xml:space="preserve"> opening ceremony</w:t>
                            </w:r>
                            <w:r w:rsidR="00700442">
                              <w:t xml:space="preserve"> on May 21</w:t>
                            </w:r>
                            <w:r>
                              <w:t xml:space="preserve">. </w:t>
                            </w:r>
                            <w:hyperlink r:id="rId14" w:history="1">
                              <w:r w:rsidRPr="00520E97">
                                <w:rPr>
                                  <w:rStyle w:val="Lienhypertexte"/>
                                </w:rPr>
                                <w:t>Sign up</w:t>
                              </w:r>
                            </w:hyperlink>
                            <w:r>
                              <w:t xml:space="preserve"> to</w:t>
                            </w:r>
                            <w:r w:rsidR="005279C2">
                              <w:t xml:space="preserve"> listen to Elder </w:t>
                            </w:r>
                            <w:r w:rsidR="00BC205F">
                              <w:t>Verna McGregor’s lessons and the Seven Grandfather Teachings.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44AE4" w14:paraId="7AE2068D" w14:textId="77777777" w:rsidTr="00241AE1">
        <w:trPr>
          <w:trHeight w:val="360"/>
        </w:trPr>
        <w:tc>
          <w:tcPr>
            <w:tcW w:w="3612" w:type="dxa"/>
          </w:tcPr>
          <w:p w14:paraId="5D4E1A4C" w14:textId="77777777" w:rsid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1853C46E" w14:textId="77777777" w:rsid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60A37C3C" w14:textId="77777777" w:rsidR="00B44AE4" w:rsidRDefault="00B44AE4" w:rsidP="00FB4F85">
            <w:pPr>
              <w:rPr>
                <w:noProof/>
              </w:rPr>
            </w:pPr>
          </w:p>
        </w:tc>
      </w:tr>
    </w:tbl>
    <w:tbl>
      <w:tblPr>
        <w:tblStyle w:val="TableauListe4-Accentuation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4729"/>
        <w:gridCol w:w="6071"/>
      </w:tblGrid>
      <w:tr w:rsidR="00B44AE4" w14:paraId="7AB10445" w14:textId="77777777" w:rsidTr="004D2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C22399F" w14:textId="77777777" w:rsidR="00B44AE4" w:rsidRPr="003F2188" w:rsidRDefault="00A5487A" w:rsidP="003F218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8F08FD7" wp14:editId="560A8871">
                  <wp:extent cx="3012748" cy="1694671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48" cy="169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8095FE7" w14:textId="77777777" w:rsidR="00B44AE4" w:rsidRDefault="00A5487A" w:rsidP="00FB4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5B8BA8" wp14:editId="4EB34013">
                      <wp:extent cx="3863702" cy="1609859"/>
                      <wp:effectExtent l="0" t="0" r="3810" b="9525"/>
                      <wp:docPr id="10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3702" cy="16098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C3E58D" w14:textId="32B8814B" w:rsidR="00A5487A" w:rsidRPr="00010E2B" w:rsidRDefault="005F3326" w:rsidP="00010E2B">
                                  <w:pPr>
                                    <w:pStyle w:val="Titre3"/>
                                  </w:pPr>
                                  <w:r>
                                    <w:t>Event on May 15, 2024</w:t>
                                  </w:r>
                                </w:p>
                                <w:p w14:paraId="584A3C9F" w14:textId="15B02D39" w:rsidR="00A5487A" w:rsidRPr="003F2188" w:rsidRDefault="005F3326" w:rsidP="003F2188">
                                  <w:pPr>
                                    <w:pStyle w:val="TextBoxDescription"/>
                                  </w:pPr>
                                  <w:r>
                                    <w:t>Join Environment and Climate Change Canada’s Indigenous Science Division in this next installment of Voices of Indigenous Science entitled “</w:t>
                                  </w:r>
                                  <w:proofErr w:type="spellStart"/>
                                  <w:r>
                                    <w:t>Fireback</w:t>
                                  </w:r>
                                  <w:proofErr w:type="spellEnd"/>
                                  <w:r>
                                    <w:t xml:space="preserve">: Resurgence and Resilience of Indigenous Cultural fire in the U.S.” with Dr. Melinda Adams. Click </w:t>
                                  </w:r>
                                  <w:hyperlink r:id="rId16" w:history="1">
                                    <w:r w:rsidRPr="005F3326">
                                      <w:rPr>
                                        <w:rStyle w:val="Lienhypertexte"/>
                                      </w:rPr>
                                      <w:t>this link</w:t>
                                    </w:r>
                                  </w:hyperlink>
                                  <w:r>
                                    <w:t xml:space="preserve"> to register.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18288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A5B8BA8" id="_x0000_s1029" type="#_x0000_t202" alt="Text box to enter heading and description" style="width:304.25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" fillcolor="#23316b [3206]" stroked="f">
                      <v:textbox inset="14.4pt,7.2pt,14.4pt">
                        <w:txbxContent>
                          <w:p w14:paraId="4AC3E58D" w14:textId="32B8814B" w:rsidR="00A5487A" w:rsidRPr="00010E2B" w:rsidRDefault="005F3326" w:rsidP="00010E2B">
                            <w:pPr>
                              <w:pStyle w:val="Titre3"/>
                            </w:pPr>
                            <w:r>
                              <w:t>Event on May 15, 2024</w:t>
                            </w:r>
                          </w:p>
                          <w:p w14:paraId="584A3C9F" w14:textId="15B02D39" w:rsidR="00A5487A" w:rsidRPr="003F2188" w:rsidRDefault="005F3326" w:rsidP="003F2188">
                            <w:pPr>
                              <w:pStyle w:val="TextBoxDescription"/>
                            </w:pPr>
                            <w:r>
                              <w:t>Join Environment and Climate Change Canada’s Indigenous Science Division in this next installment of Voices of Indigenous Science entitled “</w:t>
                            </w:r>
                            <w:proofErr w:type="spellStart"/>
                            <w:r>
                              <w:t>Fireback</w:t>
                            </w:r>
                            <w:proofErr w:type="spellEnd"/>
                            <w:r>
                              <w:t xml:space="preserve">: Resurgence and Resilience of Indigenous Cultural fire in the U.S.” with Dr. Melinda Adams. Click </w:t>
                            </w:r>
                            <w:hyperlink r:id="rId17" w:history="1">
                              <w:r w:rsidRPr="005F3326">
                                <w:rPr>
                                  <w:rStyle w:val="Lienhypertexte"/>
                                </w:rPr>
                                <w:t>this link</w:t>
                              </w:r>
                            </w:hyperlink>
                            <w:r>
                              <w:t xml:space="preserve"> to register.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6770"/>
        <w:gridCol w:w="4030"/>
      </w:tblGrid>
      <w:tr w:rsidR="00377835" w14:paraId="684E5B16" w14:textId="77777777" w:rsidTr="004D2783">
        <w:trPr>
          <w:trHeight w:val="4104"/>
        </w:trPr>
        <w:tc>
          <w:tcPr>
            <w:tcW w:w="6866" w:type="dxa"/>
            <w:shd w:val="clear" w:color="auto" w:fill="23316B" w:themeFill="text2"/>
            <w:vAlign w:val="center"/>
          </w:tcPr>
          <w:p w14:paraId="73FDC5B9" w14:textId="77777777" w:rsidR="009E13A4" w:rsidRDefault="009E13A4" w:rsidP="004D2783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lastRenderedPageBreak/>
              <mc:AlternateContent>
                <mc:Choice Requires="wps">
                  <w:drawing>
                    <wp:inline distT="0" distB="0" distL="0" distR="0" wp14:anchorId="47B26115" wp14:editId="52E207CD">
                      <wp:extent cx="4326255" cy="2509284"/>
                      <wp:effectExtent l="0" t="0" r="0" b="5715"/>
                      <wp:docPr id="12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6255" cy="25092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525F46" w14:textId="3264978E" w:rsidR="009E13A4" w:rsidRPr="00004923" w:rsidRDefault="005F3326" w:rsidP="009E13A4">
                                  <w:pPr>
                                    <w:pStyle w:val="Titre1"/>
                                    <w:rPr>
                                      <w:b w:val="0"/>
                                    </w:rPr>
                                  </w:pPr>
                                  <w:r>
                                    <w:rPr>
                                      <w:b w:val="0"/>
                                    </w:rPr>
                                    <w:t>ISEO’s Summer Welcome Event is on June 6</w:t>
                                  </w:r>
                                  <w:r w:rsidR="00C3410F">
                                    <w:rPr>
                                      <w:b w:val="0"/>
                                    </w:rPr>
                                    <w:t>, 2024</w:t>
                                  </w:r>
                                </w:p>
                                <w:p w14:paraId="4F76A44F" w14:textId="4054EAA1" w:rsidR="009E13A4" w:rsidRPr="00C3410F" w:rsidRDefault="005F3326" w:rsidP="005F3326">
                                  <w:pPr>
                                    <w:pStyle w:val="TextBoxDescription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3410F">
                                    <w:rPr>
                                      <w:sz w:val="26"/>
                                      <w:szCs w:val="26"/>
                                    </w:rPr>
                                    <w:t xml:space="preserve">Join ISEO’s first </w:t>
                                  </w:r>
                                  <w:hyperlink r:id="rId18" w:history="1">
                                    <w:r w:rsidRPr="00C3410F">
                                      <w:rPr>
                                        <w:rStyle w:val="Lienhypertexte"/>
                                        <w:sz w:val="26"/>
                                        <w:szCs w:val="26"/>
                                      </w:rPr>
                                      <w:t>event</w:t>
                                    </w:r>
                                  </w:hyperlink>
                                  <w:r w:rsidRPr="00C3410F">
                                    <w:rPr>
                                      <w:sz w:val="26"/>
                                      <w:szCs w:val="26"/>
                                    </w:rPr>
                                    <w:t xml:space="preserve"> of the season on June 6 and seize this opportunity to kickstart your summer job in the public service! The event will feature a keynote speech by an Indigenous leader, a testimony from a past participant, a presentation of workplace accommodations and opening and closing prayers.</w:t>
                                  </w:r>
                                  <w:r w:rsidR="00DC46AB" w:rsidRPr="00C3410F">
                                    <w:rPr>
                                      <w:sz w:val="26"/>
                                      <w:szCs w:val="26"/>
                                    </w:rPr>
                                    <w:t xml:space="preserve"> You don’t want to miss it!</w:t>
                                  </w:r>
                                </w:p>
                              </w:txbxContent>
                            </wps:txbx>
                            <wps:bodyPr rot="0" vert="horz" wrap="square" lIns="18288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B26115" id="_x0000_s1030" type="#_x0000_t202" alt="Text box to enter heading and description" style="width:340.65pt;height:19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" fillcolor="#23316b [3206]" stroked="f">
                      <v:textbox inset="14.4pt">
                        <w:txbxContent>
                          <w:p w14:paraId="4D525F46" w14:textId="3264978E" w:rsidR="009E13A4" w:rsidRPr="00004923" w:rsidRDefault="005F3326" w:rsidP="009E13A4">
                            <w:pPr>
                              <w:pStyle w:val="Titre1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ISEO’s Summer Welcome Event is on June 6</w:t>
                            </w:r>
                            <w:r w:rsidR="00C3410F">
                              <w:rPr>
                                <w:b w:val="0"/>
                              </w:rPr>
                              <w:t>, 2024</w:t>
                            </w:r>
                          </w:p>
                          <w:p w14:paraId="4F76A44F" w14:textId="4054EAA1" w:rsidR="009E13A4" w:rsidRPr="00C3410F" w:rsidRDefault="005F3326" w:rsidP="005F3326">
                            <w:pPr>
                              <w:pStyle w:val="TextBoxDescription"/>
                              <w:rPr>
                                <w:sz w:val="26"/>
                                <w:szCs w:val="26"/>
                              </w:rPr>
                            </w:pPr>
                            <w:r w:rsidRPr="00C3410F">
                              <w:rPr>
                                <w:sz w:val="26"/>
                                <w:szCs w:val="26"/>
                              </w:rPr>
                              <w:t xml:space="preserve">Join ISEO’s first </w:t>
                            </w:r>
                            <w:hyperlink r:id="rId19" w:history="1">
                              <w:r w:rsidRPr="00C3410F">
                                <w:rPr>
                                  <w:rStyle w:val="Lienhypertexte"/>
                                  <w:sz w:val="26"/>
                                  <w:szCs w:val="26"/>
                                </w:rPr>
                                <w:t>event</w:t>
                              </w:r>
                            </w:hyperlink>
                            <w:r w:rsidRPr="00C3410F">
                              <w:rPr>
                                <w:sz w:val="26"/>
                                <w:szCs w:val="26"/>
                              </w:rPr>
                              <w:t xml:space="preserve"> of the season on June 6 and seize this opportunity to kickstart your summer job in the public service! The event will feature a keynote speech by an Indigenous leader, a testimony from a past participant, a presentation of workplace accommodations and opening and closing prayers.</w:t>
                            </w:r>
                            <w:r w:rsidR="00DC46AB" w:rsidRPr="00C3410F">
                              <w:rPr>
                                <w:sz w:val="26"/>
                                <w:szCs w:val="26"/>
                              </w:rPr>
                              <w:t xml:space="preserve"> You don’t want to miss it!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34" w:type="dxa"/>
            <w:shd w:val="clear" w:color="auto" w:fill="3E92CC" w:themeFill="accent1"/>
          </w:tcPr>
          <w:p w14:paraId="69973162" w14:textId="0A9AD3E8" w:rsidR="009E13A4" w:rsidRDefault="00DC46AB" w:rsidP="004D2783">
            <w:pPr>
              <w:tabs>
                <w:tab w:val="left" w:pos="3905"/>
              </w:tabs>
            </w:pPr>
            <w:r>
              <w:rPr>
                <w:noProof/>
              </w:rPr>
              <w:drawing>
                <wp:inline distT="0" distB="0" distL="0" distR="0" wp14:anchorId="70C026B2" wp14:editId="675027CE">
                  <wp:extent cx="2575294" cy="1287647"/>
                  <wp:effectExtent l="0" t="0" r="0" b="8255"/>
                  <wp:docPr id="1898168299" name="Image 5" descr="Une image contenant texte, Visage humain, habits,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168299" name="Image 5" descr="Une image contenant texte, Visage humain, habits, capture d’écran&#10;&#10;Description générée automatiquemen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87" cy="129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835" w14:paraId="6ADBA060" w14:textId="77777777" w:rsidTr="002E6273">
        <w:trPr>
          <w:trHeight w:val="4320"/>
        </w:trPr>
        <w:tc>
          <w:tcPr>
            <w:tcW w:w="6866" w:type="dxa"/>
          </w:tcPr>
          <w:p w14:paraId="210936B5" w14:textId="77777777" w:rsidR="009E13A4" w:rsidRPr="00FB2537" w:rsidRDefault="00442D2E" w:rsidP="004D2783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623747D" wp14:editId="3938B3DB">
                      <wp:extent cx="4326255" cy="2695575"/>
                      <wp:effectExtent l="0" t="0" r="0" b="0"/>
                      <wp:docPr id="14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6255" cy="2695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1837F1" w14:textId="4E9711EB" w:rsidR="00442D2E" w:rsidRPr="002E6273" w:rsidRDefault="00377835" w:rsidP="002E6273">
                                  <w:pPr>
                                    <w:pStyle w:val="Titre2"/>
                                  </w:pPr>
                                  <w:r>
                                    <w:t>Federal youth network</w:t>
                                  </w:r>
                                </w:p>
                                <w:p w14:paraId="602702B9" w14:textId="33F18D48" w:rsidR="00442D2E" w:rsidRPr="004F181F" w:rsidRDefault="00377835" w:rsidP="002E6273">
                                  <w:pPr>
                                    <w:pStyle w:val="Titre7"/>
                                  </w:pPr>
                                  <w:r>
                                    <w:t>departmental showcase summer 2024</w:t>
                                  </w:r>
                                </w:p>
                                <w:p w14:paraId="53A05BE2" w14:textId="1E3F9C04" w:rsidR="00442D2E" w:rsidRPr="00C400AA" w:rsidRDefault="00377835" w:rsidP="004F181F">
                                  <w:pPr>
                                    <w:spacing w:before="200"/>
                                  </w:pPr>
                                  <w:r w:rsidRPr="00C400AA">
                                    <w:t xml:space="preserve">From </w:t>
                                  </w:r>
                                  <w:r w:rsidRPr="00C400AA">
                                    <w:rPr>
                                      <w:b/>
                                      <w:bCs/>
                                    </w:rPr>
                                    <w:t>June 11 to August 13, 2024</w:t>
                                  </w:r>
                                  <w:r w:rsidRPr="00C400AA">
                                    <w:t xml:space="preserve">, join the Federal Youth Network’s Departmental Showcase every Tuesday to hear about cool jobs, common </w:t>
                                  </w:r>
                                  <w:proofErr w:type="gramStart"/>
                                  <w:r w:rsidRPr="00C400AA">
                                    <w:t>role</w:t>
                                  </w:r>
                                  <w:proofErr w:type="gramEnd"/>
                                  <w:r w:rsidRPr="00C400AA">
                                    <w:t xml:space="preserve"> and responsibilities, and bust misconceptions from future leaders in their departments. Discover organizations such as Parks Canada, the Royal Canadian Mounted Police, Communications Security Establishment Canada and many more!</w:t>
                                  </w:r>
                                </w:p>
                                <w:p w14:paraId="49F1BD6D" w14:textId="28D92B59" w:rsidR="004F181F" w:rsidRPr="00C400AA" w:rsidRDefault="00377835" w:rsidP="004F181F">
                                  <w:pPr>
                                    <w:spacing w:before="100" w:after="0"/>
                                  </w:pPr>
                                  <w:r w:rsidRPr="00C400AA">
                                    <w:t xml:space="preserve">To find out more and register, visit </w:t>
                                  </w:r>
                                  <w:hyperlink r:id="rId21" w:history="1">
                                    <w:r w:rsidRPr="00C400AA">
                                      <w:rPr>
                                        <w:rStyle w:val="Lienhypertexte"/>
                                      </w:rPr>
                                      <w:t>Federal Youth Network Departmental Showcase</w:t>
                                    </w:r>
                                  </w:hyperlink>
                                  <w:r w:rsidRPr="00C400AA">
                                    <w:t>.</w:t>
                                  </w:r>
                                </w:p>
                                <w:sdt>
                                  <w:sdtPr>
                                    <w:alias w:val="Website:"/>
                                    <w:tag w:val="Website:"/>
                                    <w:id w:val="-1136716931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15:appearance w15:val="hidden"/>
                                    <w:text/>
                                  </w:sdtPr>
                                  <w:sdtEndPr>
                                    <w:rPr>
                                      <w:color w:val="FFFFFF" w:themeColor="background1"/>
                                    </w:rPr>
                                  </w:sdtEndPr>
                                  <w:sdtContent>
                                    <w:p w14:paraId="59FCCDA5" w14:textId="1C998476" w:rsidR="00FB2537" w:rsidRPr="00004923" w:rsidRDefault="00377835" w:rsidP="002E6273">
                                      <w:pPr>
                                        <w:pStyle w:val="ContactInfo"/>
                                        <w:rPr>
                                          <w:b/>
                                          <w:iCs/>
                                          <w:color w:val="FFFFFF" w:themeColor="background1"/>
                                          <w:spacing w:val="40"/>
                                        </w:rPr>
                                      </w:pPr>
                                      <w: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155448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23747D" id="_x0000_s1031" type="#_x0000_t202" alt="Text box to enter heading and description" style="width:340.65pt;height:2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" filled="f" stroked="f">
                      <v:textbox inset="14.4pt,12.24pt">
                        <w:txbxContent>
                          <w:p w14:paraId="741837F1" w14:textId="4E9711EB" w:rsidR="00442D2E" w:rsidRPr="002E6273" w:rsidRDefault="00377835" w:rsidP="002E6273">
                            <w:pPr>
                              <w:pStyle w:val="Titre2"/>
                            </w:pPr>
                            <w:r>
                              <w:t>Federal youth network</w:t>
                            </w:r>
                          </w:p>
                          <w:p w14:paraId="602702B9" w14:textId="33F18D48" w:rsidR="00442D2E" w:rsidRPr="004F181F" w:rsidRDefault="00377835" w:rsidP="002E6273">
                            <w:pPr>
                              <w:pStyle w:val="Titre7"/>
                            </w:pPr>
                            <w:r>
                              <w:t>departmental showcase summer 2024</w:t>
                            </w:r>
                          </w:p>
                          <w:p w14:paraId="53A05BE2" w14:textId="1E3F9C04" w:rsidR="00442D2E" w:rsidRPr="00C400AA" w:rsidRDefault="00377835" w:rsidP="004F181F">
                            <w:pPr>
                              <w:spacing w:before="200"/>
                            </w:pPr>
                            <w:r w:rsidRPr="00C400AA">
                              <w:t xml:space="preserve">From </w:t>
                            </w:r>
                            <w:r w:rsidRPr="00C400AA">
                              <w:rPr>
                                <w:b/>
                                <w:bCs/>
                              </w:rPr>
                              <w:t>June 11 to August 13, 2024</w:t>
                            </w:r>
                            <w:r w:rsidRPr="00C400AA">
                              <w:t xml:space="preserve">, join the Federal Youth Network’s Departmental Showcase every Tuesday to hear about cool jobs, common </w:t>
                            </w:r>
                            <w:proofErr w:type="gramStart"/>
                            <w:r w:rsidRPr="00C400AA">
                              <w:t>role</w:t>
                            </w:r>
                            <w:proofErr w:type="gramEnd"/>
                            <w:r w:rsidRPr="00C400AA">
                              <w:t xml:space="preserve"> and responsibilities, and bust misconceptions from future leaders in their departments. Discover organizations such as Parks Canada, the Royal Canadian Mounted Police, Communications Security Establishment Canada and many more!</w:t>
                            </w:r>
                          </w:p>
                          <w:p w14:paraId="49F1BD6D" w14:textId="28D92B59" w:rsidR="004F181F" w:rsidRPr="00C400AA" w:rsidRDefault="00377835" w:rsidP="004F181F">
                            <w:pPr>
                              <w:spacing w:before="100" w:after="0"/>
                            </w:pPr>
                            <w:r w:rsidRPr="00C400AA">
                              <w:t xml:space="preserve">To find out more and register, visit </w:t>
                            </w:r>
                            <w:hyperlink r:id="rId22" w:history="1">
                              <w:r w:rsidRPr="00C400AA">
                                <w:rPr>
                                  <w:rStyle w:val="Lienhypertexte"/>
                                </w:rPr>
                                <w:t>Federal Youth Network Departmental Showcase</w:t>
                              </w:r>
                            </w:hyperlink>
                            <w:r w:rsidRPr="00C400AA">
                              <w:t>.</w:t>
                            </w:r>
                          </w:p>
                          <w:sdt>
                            <w:sdtPr>
                              <w:alias w:val="Website:"/>
                              <w:tag w:val="Website:"/>
                              <w:id w:val="-1136716931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15:appearance w15:val="hidden"/>
                              <w:text/>
                            </w:sdtPr>
                            <w:sdtEndPr>
                              <w:rPr>
                                <w:color w:val="FFFFFF" w:themeColor="background1"/>
                              </w:rPr>
                            </w:sdtEndPr>
                            <w:sdtContent>
                              <w:p w14:paraId="59FCCDA5" w14:textId="1C998476" w:rsidR="00FB2537" w:rsidRPr="00004923" w:rsidRDefault="00377835" w:rsidP="002E6273">
                                <w:pPr>
                                  <w:pStyle w:val="ContactInfo"/>
                                  <w:rPr>
                                    <w:b/>
                                    <w:iCs/>
                                    <w:color w:val="FFFFFF" w:themeColor="background1"/>
                                    <w:spacing w:val="40"/>
                                  </w:rPr>
                                </w:pPr>
                                <w: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34" w:type="dxa"/>
          </w:tcPr>
          <w:p w14:paraId="79847DD0" w14:textId="77777777" w:rsidR="009E13A4" w:rsidRDefault="00442D2E" w:rsidP="004D2783">
            <w:pPr>
              <w:pStyle w:val="Titre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F58A73C" wp14:editId="17147800">
                      <wp:extent cx="2498090" cy="2614411"/>
                      <wp:effectExtent l="0" t="0" r="0" b="0"/>
                      <wp:docPr id="13" name="Text Box 2" descr="Text box to enter quot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8090" cy="26144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199C8E" w14:textId="7A9A298F" w:rsidR="00442D2E" w:rsidRDefault="00BA0A70" w:rsidP="002B65AC">
                                  <w:pPr>
                                    <w:pStyle w:val="Citation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78FE75" wp14:editId="1A875D6B">
                                        <wp:extent cx="2205355" cy="2118360"/>
                                        <wp:effectExtent l="0" t="0" r="4445" b="0"/>
                                        <wp:docPr id="1194840918" name="Image 1" descr="Une image contenant Graphique, Police, graphisme, logo&#10;&#10;Description générée automatiquemen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4840918" name="Image 1" descr="Une image contenant Graphique, Police, graphisme, logo&#10;&#10;Description générée automatiquemen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5355" cy="2118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192024" tIns="18288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58A73C" id="_x0000_s1032" type="#_x0000_t202" alt="Text box to enter quote" style="width:196.7pt;height:20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" filled="f" stroked="f">
                      <v:textbox inset="15.12pt,14.4pt">
                        <w:txbxContent>
                          <w:p w14:paraId="4D199C8E" w14:textId="7A9A298F" w:rsidR="00442D2E" w:rsidRDefault="00BA0A70" w:rsidP="002B65AC">
                            <w:pPr>
                              <w:pStyle w:val="Citatio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8FE75" wp14:editId="1A875D6B">
                                  <wp:extent cx="2205355" cy="2118360"/>
                                  <wp:effectExtent l="0" t="0" r="4445" b="0"/>
                                  <wp:docPr id="1194840918" name="Image 1" descr="Une image contenant Graphique, Police, graphisme, logo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4840918" name="Image 1" descr="Une image contenant Graphique, Police, graphisme, logo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355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77835" w14:paraId="22008683" w14:textId="77777777" w:rsidTr="004D2783">
        <w:trPr>
          <w:trHeight w:val="457"/>
        </w:trPr>
        <w:tc>
          <w:tcPr>
            <w:tcW w:w="6866" w:type="dxa"/>
            <w:shd w:val="clear" w:color="auto" w:fill="3E92CC" w:themeFill="accent1"/>
          </w:tcPr>
          <w:p w14:paraId="06A480FC" w14:textId="77777777" w:rsidR="00FB2537" w:rsidRPr="00FB2537" w:rsidRDefault="00FB2537" w:rsidP="004D2783">
            <w:pPr>
              <w:rPr>
                <w:noProof/>
              </w:rPr>
            </w:pPr>
          </w:p>
        </w:tc>
        <w:tc>
          <w:tcPr>
            <w:tcW w:w="3934" w:type="dxa"/>
            <w:shd w:val="clear" w:color="auto" w:fill="3E92CC" w:themeFill="accent1"/>
          </w:tcPr>
          <w:p w14:paraId="6FF4EBA2" w14:textId="77777777" w:rsidR="00FB2537" w:rsidRPr="00FB2537" w:rsidRDefault="00FB2537" w:rsidP="001949F5">
            <w:pPr>
              <w:rPr>
                <w:noProof/>
              </w:rPr>
            </w:pPr>
          </w:p>
        </w:tc>
      </w:tr>
    </w:tbl>
    <w:tbl>
      <w:tblPr>
        <w:tblStyle w:val="Tableausimple2"/>
        <w:tblW w:w="0" w:type="auto"/>
        <w:tblBorders>
          <w:top w:val="none" w:sz="0" w:space="0" w:color="auto"/>
          <w:bottom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AA1EEA" w14:paraId="539ADFA3" w14:textId="77777777" w:rsidTr="002E62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tcBorders>
              <w:bottom w:val="none" w:sz="0" w:space="0" w:color="auto"/>
            </w:tcBorders>
          </w:tcPr>
          <w:p w14:paraId="09350F5C" w14:textId="77777777" w:rsidR="00AA1EEA" w:rsidRPr="00FB2537" w:rsidRDefault="00AA1EEA" w:rsidP="004D2783">
            <w:pPr>
              <w:pStyle w:val="Titre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74C4B41" wp14:editId="6440D7B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51435</wp:posOffset>
                      </wp:positionV>
                      <wp:extent cx="6851015" cy="2973705"/>
                      <wp:effectExtent l="0" t="0" r="0" b="0"/>
                      <wp:wrapSquare wrapText="bothSides"/>
                      <wp:docPr id="1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015" cy="2973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FCF22B" w14:textId="04DA203D" w:rsidR="00AA1EEA" w:rsidRPr="004F181F" w:rsidRDefault="00286180" w:rsidP="00326642">
                                  <w:pPr>
                                    <w:pStyle w:val="Titre2"/>
                                  </w:pPr>
                                  <w:r>
                                    <w:t>Have you discovered gc students yet?</w:t>
                                  </w:r>
                                </w:p>
                                <w:p w14:paraId="775C1FF9" w14:textId="7ED5E805" w:rsidR="00AA1EEA" w:rsidRDefault="000B29F7" w:rsidP="00ED3EB3">
                                  <w:pPr>
                                    <w:spacing w:before="200"/>
                                  </w:pPr>
                                  <w:r>
                                    <w:t>GC students is a network for students</w:t>
                                  </w:r>
                                  <w:r w:rsidR="00821692">
                                    <w:t>, whose mission is to provide students with an enriching work experience in the Government of Canada. The network organizes events</w:t>
                                  </w:r>
                                  <w:r w:rsidR="00FF7B89">
                                    <w:t xml:space="preserve"> and provide resources, </w:t>
                                  </w:r>
                                  <w:r w:rsidR="00326642">
                                    <w:t>information,</w:t>
                                  </w:r>
                                  <w:r w:rsidR="00FF7B89">
                                    <w:t xml:space="preserve"> and answers. </w:t>
                                  </w:r>
                                  <w:r w:rsidR="00326642" w:rsidRPr="00326642">
                                    <w:t xml:space="preserve">Check out </w:t>
                                  </w:r>
                                  <w:r w:rsidR="00326642">
                                    <w:t>the</w:t>
                                  </w:r>
                                  <w:r w:rsidR="00326642" w:rsidRPr="00326642">
                                    <w:t> </w:t>
                                  </w:r>
                                  <w:hyperlink r:id="rId25" w:tooltip="GCStudents - ÉtudiantsGC/SteeringCommittee - Comitédegestion" w:history="1">
                                    <w:r w:rsidR="00326642" w:rsidRPr="00326642">
                                      <w:rPr>
                                        <w:rStyle w:val="Lienhypertexte"/>
                                      </w:rPr>
                                      <w:t>committee page</w:t>
                                    </w:r>
                                  </w:hyperlink>
                                  <w:r w:rsidR="00326642" w:rsidRPr="00326642">
                                    <w:t> to find the </w:t>
                                  </w:r>
                                  <w:hyperlink r:id="rId26" w:tooltip="GCStudents - ÉtudiantsGC/SteeringCommittee - Comitédegestion" w:history="1">
                                    <w:r w:rsidR="00326642" w:rsidRPr="00326642">
                                      <w:rPr>
                                        <w:rStyle w:val="Lienhypertexte"/>
                                      </w:rPr>
                                      <w:t>student representative in your department</w:t>
                                    </w:r>
                                  </w:hyperlink>
                                  <w:r w:rsidR="00326642" w:rsidRPr="00326642">
                                    <w:t>!</w:t>
                                  </w:r>
                                </w:p>
                                <w:p w14:paraId="6DDCFC56" w14:textId="77777777" w:rsidR="00FA40D7" w:rsidRPr="00ED3EB3" w:rsidRDefault="00FA40D7" w:rsidP="00ED3EB3">
                                  <w:pPr>
                                    <w:spacing w:before="200"/>
                                  </w:pPr>
                                </w:p>
                                <w:p w14:paraId="24437EE8" w14:textId="194A7671" w:rsidR="00AA1EEA" w:rsidRPr="00E5516D" w:rsidRDefault="00B0542E" w:rsidP="002E6273">
                                  <w:pPr>
                                    <w:pStyle w:val="Titre4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E5516D">
                                    <w:rPr>
                                      <w:sz w:val="27"/>
                                      <w:szCs w:val="27"/>
                                    </w:rPr>
                                    <w:t xml:space="preserve">Will you be graduating soon? If you are looking for employment after your graduation, please make sure to </w:t>
                                  </w:r>
                                  <w:hyperlink r:id="rId27" w:anchor="I_am_an_Indigenous_job_seeker_-_how_do_I_get_on_the_list.3F" w:history="1">
                                    <w:r w:rsidR="00ED3EB3" w:rsidRPr="00E5516D">
                                      <w:rPr>
                                        <w:rStyle w:val="Lienhypertexte"/>
                                        <w:sz w:val="27"/>
                                        <w:szCs w:val="27"/>
                                      </w:rPr>
                                      <w:t>sign up</w:t>
                                    </w:r>
                                  </w:hyperlink>
                                  <w:r w:rsidR="00ED3EB3" w:rsidRPr="00E5516D">
                                    <w:rPr>
                                      <w:sz w:val="27"/>
                                      <w:szCs w:val="27"/>
                                    </w:rPr>
                                    <w:t xml:space="preserve"> to be added to the Indigenous Career Pathways and increase your chances of securing a job in the public service.</w:t>
                                  </w:r>
                                </w:p>
                              </w:txbxContent>
                            </wps:txbx>
                            <wps:bodyPr rot="0" vert="horz" wrap="square" lIns="182880" tIns="18288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4C4B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alt="Text box to enter heading and description" style="position:absolute;margin-left:.35pt;margin-top:4.05pt;width:539.45pt;height:234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" filled="f" stroked="f">
                      <v:textbox inset="14.4pt,14.4pt">
                        <w:txbxContent>
                          <w:p w14:paraId="2DFCF22B" w14:textId="04DA203D" w:rsidR="00AA1EEA" w:rsidRPr="004F181F" w:rsidRDefault="00286180" w:rsidP="00326642">
                            <w:pPr>
                              <w:pStyle w:val="Titre2"/>
                            </w:pPr>
                            <w:r>
                              <w:t>Have you discovered gc students yet?</w:t>
                            </w:r>
                          </w:p>
                          <w:p w14:paraId="775C1FF9" w14:textId="7ED5E805" w:rsidR="00AA1EEA" w:rsidRDefault="000B29F7" w:rsidP="00ED3EB3">
                            <w:pPr>
                              <w:spacing w:before="200"/>
                            </w:pPr>
                            <w:r>
                              <w:t>GC students is a network for students</w:t>
                            </w:r>
                            <w:r w:rsidR="00821692">
                              <w:t>, whose mission is to provide students with an enriching work experience in the Government of Canada. The network organizes events</w:t>
                            </w:r>
                            <w:r w:rsidR="00FF7B89">
                              <w:t xml:space="preserve"> and provide resources, </w:t>
                            </w:r>
                            <w:r w:rsidR="00326642">
                              <w:t>information,</w:t>
                            </w:r>
                            <w:r w:rsidR="00FF7B89">
                              <w:t xml:space="preserve"> and answers. </w:t>
                            </w:r>
                            <w:r w:rsidR="00326642" w:rsidRPr="00326642">
                              <w:t xml:space="preserve">Check out </w:t>
                            </w:r>
                            <w:r w:rsidR="00326642">
                              <w:t>the</w:t>
                            </w:r>
                            <w:r w:rsidR="00326642" w:rsidRPr="00326642">
                              <w:t> </w:t>
                            </w:r>
                            <w:hyperlink r:id="rId28" w:tooltip="GCStudents - ÉtudiantsGC/SteeringCommittee - Comitédegestion" w:history="1">
                              <w:r w:rsidR="00326642" w:rsidRPr="00326642">
                                <w:rPr>
                                  <w:rStyle w:val="Lienhypertexte"/>
                                </w:rPr>
                                <w:t>committee page</w:t>
                              </w:r>
                            </w:hyperlink>
                            <w:r w:rsidR="00326642" w:rsidRPr="00326642">
                              <w:t> to find the </w:t>
                            </w:r>
                            <w:hyperlink r:id="rId29" w:tooltip="GCStudents - ÉtudiantsGC/SteeringCommittee - Comitédegestion" w:history="1">
                              <w:r w:rsidR="00326642" w:rsidRPr="00326642">
                                <w:rPr>
                                  <w:rStyle w:val="Lienhypertexte"/>
                                </w:rPr>
                                <w:t>student representative in your department</w:t>
                              </w:r>
                            </w:hyperlink>
                            <w:r w:rsidR="00326642" w:rsidRPr="00326642">
                              <w:t>!</w:t>
                            </w:r>
                          </w:p>
                          <w:p w14:paraId="6DDCFC56" w14:textId="77777777" w:rsidR="00FA40D7" w:rsidRPr="00ED3EB3" w:rsidRDefault="00FA40D7" w:rsidP="00ED3EB3">
                            <w:pPr>
                              <w:spacing w:before="200"/>
                            </w:pPr>
                          </w:p>
                          <w:p w14:paraId="24437EE8" w14:textId="194A7671" w:rsidR="00AA1EEA" w:rsidRPr="00E5516D" w:rsidRDefault="00B0542E" w:rsidP="002E6273">
                            <w:pPr>
                              <w:pStyle w:val="Titre4"/>
                              <w:rPr>
                                <w:sz w:val="27"/>
                                <w:szCs w:val="27"/>
                              </w:rPr>
                            </w:pPr>
                            <w:r w:rsidRPr="00E5516D">
                              <w:rPr>
                                <w:sz w:val="27"/>
                                <w:szCs w:val="27"/>
                              </w:rPr>
                              <w:t xml:space="preserve">Will you be graduating soon? If you are looking for employment after your graduation, please make sure to </w:t>
                            </w:r>
                            <w:hyperlink r:id="rId30" w:anchor="I_am_an_Indigenous_job_seeker_-_how_do_I_get_on_the_list.3F" w:history="1">
                              <w:r w:rsidR="00ED3EB3" w:rsidRPr="00E5516D">
                                <w:rPr>
                                  <w:rStyle w:val="Lienhypertexte"/>
                                  <w:sz w:val="27"/>
                                  <w:szCs w:val="27"/>
                                </w:rPr>
                                <w:t>sign up</w:t>
                              </w:r>
                            </w:hyperlink>
                            <w:r w:rsidR="00ED3EB3" w:rsidRPr="00E5516D">
                              <w:rPr>
                                <w:sz w:val="27"/>
                                <w:szCs w:val="27"/>
                              </w:rPr>
                              <w:t xml:space="preserve"> to be added to the Indigenous Career Pathways and increase your chances of securing a job in the public service.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782584A" w14:textId="77777777" w:rsidR="00370DAF" w:rsidRPr="009E13A4" w:rsidRDefault="00370DAF" w:rsidP="009E13A4">
      <w:pPr>
        <w:tabs>
          <w:tab w:val="left" w:pos="9573"/>
        </w:tabs>
      </w:pPr>
    </w:p>
    <w:sectPr w:rsidR="00370DAF" w:rsidRPr="009E13A4" w:rsidSect="00C13F60">
      <w:headerReference w:type="default" r:id="rId31"/>
      <w:footerReference w:type="default" r:id="rId32"/>
      <w:headerReference w:type="first" r:id="rId33"/>
      <w:footerReference w:type="first" r:id="rId34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A5A15" w14:textId="77777777" w:rsidR="00C13F60" w:rsidRDefault="00C13F60">
      <w:pPr>
        <w:spacing w:after="0" w:line="240" w:lineRule="auto"/>
      </w:pPr>
      <w:r>
        <w:separator/>
      </w:r>
    </w:p>
  </w:endnote>
  <w:endnote w:type="continuationSeparator" w:id="0">
    <w:p w14:paraId="4F4C4F16" w14:textId="77777777" w:rsidR="00C13F60" w:rsidRDefault="00C13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1BC4B188" w14:textId="77777777" w:rsidTr="00010E2B">
      <w:trPr>
        <w:trHeight w:val="601"/>
      </w:trPr>
      <w:sdt>
        <w:sdtPr>
          <w:alias w:val="Enter Heading 3:"/>
          <w:tag w:val="Enter Heading 3:"/>
          <w:id w:val="1441261156"/>
          <w:temporary/>
          <w:showingPlcHdr/>
          <w15:appearance w15:val="hidden"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tcMar>
                <w:right w:w="0" w:type="dxa"/>
              </w:tcMar>
              <w:vAlign w:val="center"/>
            </w:tcPr>
            <w:p w14:paraId="00A4B907" w14:textId="77777777" w:rsidR="00B44AE4" w:rsidRPr="00E40B3A" w:rsidRDefault="00C825C5" w:rsidP="00B0545B">
              <w:pPr>
                <w:pStyle w:val="En-tte"/>
              </w:pPr>
              <w:r w:rsidRPr="003F2188">
                <w:t>Heading 3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4A5AE309" w14:textId="77777777" w:rsidR="00B44AE4" w:rsidRPr="003F2188" w:rsidRDefault="00B44AE4" w:rsidP="00B44AE4">
              <w:pPr>
                <w:pStyle w:val="Pieddepage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63DB6481" w14:textId="77777777" w:rsidR="00370DAF" w:rsidRPr="00A5487A" w:rsidRDefault="00370DAF" w:rsidP="00A5487A">
    <w:pPr>
      <w:pStyle w:val="Pieddepage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09A1248B" w14:textId="77777777" w:rsidTr="00010E2B">
      <w:trPr>
        <w:trHeight w:val="601"/>
      </w:trPr>
      <w:sdt>
        <w:sdtPr>
          <w:alias w:val="Enter Heading 3:"/>
          <w:tag w:val="Enter Heading 3:"/>
          <w:id w:val="267594440"/>
          <w:temporary/>
          <w:showingPlcHdr/>
          <w15:appearance w15:val="hidden"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24489741" w14:textId="77777777" w:rsidR="00E40B3A" w:rsidRPr="00554C64" w:rsidRDefault="003548BD" w:rsidP="00B0545B">
              <w:pPr>
                <w:pStyle w:val="En-tte"/>
              </w:pPr>
              <w:r w:rsidRPr="003F2188">
                <w:t>Heading 3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0FDF6E8F" w14:textId="77777777" w:rsidR="00E40B3A" w:rsidRPr="00E40B3A" w:rsidRDefault="00E40B3A" w:rsidP="00E40B3A">
              <w:pPr>
                <w:pStyle w:val="Pieddepage"/>
                <w:spacing w:before="0" w:after="0"/>
                <w:jc w:val="right"/>
                <w:rPr>
                  <w:caps/>
                  <w:noProof/>
                </w:rPr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1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06038BA4" w14:textId="77777777" w:rsidR="00370DAF" w:rsidRPr="00E40B3A" w:rsidRDefault="00370DAF" w:rsidP="00A5487A">
    <w:pPr>
      <w:pStyle w:val="Pieddepage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A66A0" w14:textId="77777777" w:rsidR="00C13F60" w:rsidRDefault="00C13F60">
      <w:pPr>
        <w:spacing w:after="0" w:line="240" w:lineRule="auto"/>
      </w:pPr>
      <w:r>
        <w:separator/>
      </w:r>
    </w:p>
  </w:footnote>
  <w:footnote w:type="continuationSeparator" w:id="0">
    <w:p w14:paraId="37678948" w14:textId="77777777" w:rsidR="00C13F60" w:rsidRDefault="00C13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057CE4E4" w14:textId="77777777" w:rsidTr="00010E2B">
      <w:trPr>
        <w:trHeight w:val="630"/>
      </w:trPr>
      <w:sdt>
        <w:sdtPr>
          <w:alias w:val="Company Name:"/>
          <w:tag w:val="Company Name:"/>
          <w:id w:val="-1503653226"/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49014BB0" w14:textId="77777777" w:rsidR="00B44AE4" w:rsidRPr="00984BB5" w:rsidRDefault="00C825C5" w:rsidP="00B0545B">
              <w:pPr>
                <w:pStyle w:val="En-tte"/>
              </w:pPr>
              <w:r w:rsidRPr="003F2188">
                <w:t>Company Name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51C1739B" w14:textId="77777777" w:rsidR="00B44AE4" w:rsidRPr="00984BB5" w:rsidRDefault="00E5516D" w:rsidP="00D32417">
          <w:pPr>
            <w:pStyle w:val="En-tte"/>
            <w:jc w:val="right"/>
          </w:pPr>
          <w:sdt>
            <w:sdtPr>
              <w:alias w:val="Publish Date:"/>
              <w:tag w:val="Publish Date:"/>
              <w:id w:val="1214160441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3E4566" w:rsidRPr="003F2188">
                <w:t>Publish Date</w:t>
              </w:r>
            </w:sdtContent>
          </w:sdt>
        </w:p>
      </w:tc>
    </w:tr>
  </w:tbl>
  <w:p w14:paraId="2365C1AB" w14:textId="77777777" w:rsidR="00370DAF" w:rsidRPr="00B0545B" w:rsidRDefault="00370DAF">
    <w:pPr>
      <w:pStyle w:val="En-tt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300E981F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3996BB7E" w14:textId="77777777" w:rsidR="00AB3054" w:rsidRPr="00A10E51" w:rsidRDefault="00A10E51" w:rsidP="00A10E51">
              <w:pPr>
                <w:pStyle w:val="En-tte"/>
              </w:pPr>
              <w:r w:rsidRPr="003F2188">
                <w:t>Company Name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66A3AC1C" w14:textId="77777777" w:rsidR="00AB3054" w:rsidRPr="00984BB5" w:rsidRDefault="00E5516D" w:rsidP="00D32417">
          <w:pPr>
            <w:pStyle w:val="En-tte"/>
            <w:jc w:val="right"/>
          </w:pPr>
          <w:sdt>
            <w:sdtPr>
              <w:alias w:val="Enter Publish Date:"/>
              <w:tag w:val="Enter Publish Date:"/>
              <w:id w:val="1639448213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3E4566" w:rsidRPr="003F2188">
                <w:t>Publish Date</w:t>
              </w:r>
            </w:sdtContent>
          </w:sdt>
        </w:p>
      </w:tc>
    </w:tr>
  </w:tbl>
  <w:p w14:paraId="3AEEB0F5" w14:textId="77777777" w:rsidR="00370DAF" w:rsidRPr="00B0545B" w:rsidRDefault="00370DAF" w:rsidP="00AB3054">
    <w:pPr>
      <w:pStyle w:val="En-tte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2122130">
    <w:abstractNumId w:val="9"/>
  </w:num>
  <w:num w:numId="2" w16cid:durableId="1729303928">
    <w:abstractNumId w:val="7"/>
  </w:num>
  <w:num w:numId="3" w16cid:durableId="762534482">
    <w:abstractNumId w:val="6"/>
  </w:num>
  <w:num w:numId="4" w16cid:durableId="231283517">
    <w:abstractNumId w:val="5"/>
  </w:num>
  <w:num w:numId="5" w16cid:durableId="646320086">
    <w:abstractNumId w:val="4"/>
  </w:num>
  <w:num w:numId="6" w16cid:durableId="751858965">
    <w:abstractNumId w:val="8"/>
  </w:num>
  <w:num w:numId="7" w16cid:durableId="389962950">
    <w:abstractNumId w:val="3"/>
  </w:num>
  <w:num w:numId="8" w16cid:durableId="1112748129">
    <w:abstractNumId w:val="2"/>
  </w:num>
  <w:num w:numId="9" w16cid:durableId="550118806">
    <w:abstractNumId w:val="1"/>
  </w:num>
  <w:num w:numId="10" w16cid:durableId="1527282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EDE"/>
    <w:rsid w:val="00004923"/>
    <w:rsid w:val="00010E2B"/>
    <w:rsid w:val="00047D8A"/>
    <w:rsid w:val="00064C59"/>
    <w:rsid w:val="000B29F7"/>
    <w:rsid w:val="000B7DB6"/>
    <w:rsid w:val="000F02E1"/>
    <w:rsid w:val="00100E67"/>
    <w:rsid w:val="001039BB"/>
    <w:rsid w:val="00121731"/>
    <w:rsid w:val="00146469"/>
    <w:rsid w:val="0016091E"/>
    <w:rsid w:val="001949F5"/>
    <w:rsid w:val="001A57F3"/>
    <w:rsid w:val="001A7F3B"/>
    <w:rsid w:val="001F02CB"/>
    <w:rsid w:val="00210270"/>
    <w:rsid w:val="00216EE6"/>
    <w:rsid w:val="002172D5"/>
    <w:rsid w:val="00241AE1"/>
    <w:rsid w:val="00286180"/>
    <w:rsid w:val="00293C96"/>
    <w:rsid w:val="002B65AC"/>
    <w:rsid w:val="002D2945"/>
    <w:rsid w:val="002E6273"/>
    <w:rsid w:val="00326642"/>
    <w:rsid w:val="0033156F"/>
    <w:rsid w:val="003548BD"/>
    <w:rsid w:val="00354EDE"/>
    <w:rsid w:val="0036232E"/>
    <w:rsid w:val="00370DAF"/>
    <w:rsid w:val="00377835"/>
    <w:rsid w:val="00385FC5"/>
    <w:rsid w:val="003E0362"/>
    <w:rsid w:val="003E4566"/>
    <w:rsid w:val="003F2188"/>
    <w:rsid w:val="003F5F5A"/>
    <w:rsid w:val="00414A18"/>
    <w:rsid w:val="004219C9"/>
    <w:rsid w:val="00442D2E"/>
    <w:rsid w:val="004766A7"/>
    <w:rsid w:val="004A4135"/>
    <w:rsid w:val="004D2783"/>
    <w:rsid w:val="004F181F"/>
    <w:rsid w:val="004F7AB8"/>
    <w:rsid w:val="0050667B"/>
    <w:rsid w:val="00520E97"/>
    <w:rsid w:val="005279C2"/>
    <w:rsid w:val="005465F3"/>
    <w:rsid w:val="00554C64"/>
    <w:rsid w:val="0057159E"/>
    <w:rsid w:val="005B1EC0"/>
    <w:rsid w:val="005C73C4"/>
    <w:rsid w:val="005F3326"/>
    <w:rsid w:val="0062317E"/>
    <w:rsid w:val="0065652F"/>
    <w:rsid w:val="006A4E4B"/>
    <w:rsid w:val="006C3216"/>
    <w:rsid w:val="00700442"/>
    <w:rsid w:val="00703FE3"/>
    <w:rsid w:val="00744567"/>
    <w:rsid w:val="00771380"/>
    <w:rsid w:val="00794F87"/>
    <w:rsid w:val="007C6247"/>
    <w:rsid w:val="007E7E91"/>
    <w:rsid w:val="00821692"/>
    <w:rsid w:val="008235AD"/>
    <w:rsid w:val="008550E7"/>
    <w:rsid w:val="008A0331"/>
    <w:rsid w:val="00984BB5"/>
    <w:rsid w:val="009E13A4"/>
    <w:rsid w:val="00A10E51"/>
    <w:rsid w:val="00A1404C"/>
    <w:rsid w:val="00A25F12"/>
    <w:rsid w:val="00A4351E"/>
    <w:rsid w:val="00A5487A"/>
    <w:rsid w:val="00AA1EEA"/>
    <w:rsid w:val="00AB3054"/>
    <w:rsid w:val="00AD37EE"/>
    <w:rsid w:val="00B00E27"/>
    <w:rsid w:val="00B0542E"/>
    <w:rsid w:val="00B0545B"/>
    <w:rsid w:val="00B2720B"/>
    <w:rsid w:val="00B43864"/>
    <w:rsid w:val="00B44AE4"/>
    <w:rsid w:val="00B50BEF"/>
    <w:rsid w:val="00B51051"/>
    <w:rsid w:val="00B90940"/>
    <w:rsid w:val="00BA0A70"/>
    <w:rsid w:val="00BC205F"/>
    <w:rsid w:val="00BC2E14"/>
    <w:rsid w:val="00C13F60"/>
    <w:rsid w:val="00C3410F"/>
    <w:rsid w:val="00C400AA"/>
    <w:rsid w:val="00C60022"/>
    <w:rsid w:val="00C70286"/>
    <w:rsid w:val="00C825C5"/>
    <w:rsid w:val="00CD243C"/>
    <w:rsid w:val="00CD2AB1"/>
    <w:rsid w:val="00CE0CA7"/>
    <w:rsid w:val="00CE6571"/>
    <w:rsid w:val="00D118BF"/>
    <w:rsid w:val="00D15B61"/>
    <w:rsid w:val="00D32417"/>
    <w:rsid w:val="00DB60FE"/>
    <w:rsid w:val="00DC46AB"/>
    <w:rsid w:val="00DF1CEF"/>
    <w:rsid w:val="00E06392"/>
    <w:rsid w:val="00E40B3A"/>
    <w:rsid w:val="00E5516D"/>
    <w:rsid w:val="00E702CE"/>
    <w:rsid w:val="00E77AC0"/>
    <w:rsid w:val="00E933C3"/>
    <w:rsid w:val="00EA0D1D"/>
    <w:rsid w:val="00EB2BB8"/>
    <w:rsid w:val="00EC5EDB"/>
    <w:rsid w:val="00EC659D"/>
    <w:rsid w:val="00EC66FB"/>
    <w:rsid w:val="00ED3EB3"/>
    <w:rsid w:val="00ED70ED"/>
    <w:rsid w:val="00FA40D7"/>
    <w:rsid w:val="00FA7BF3"/>
    <w:rsid w:val="00FB2537"/>
    <w:rsid w:val="00FB4F85"/>
    <w:rsid w:val="00FC469C"/>
    <w:rsid w:val="00FC766E"/>
    <w:rsid w:val="00FF3F90"/>
    <w:rsid w:val="00FF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1871DD"/>
  <w15:chartTrackingRefBased/>
  <w15:docId w15:val="{25289560-21C7-4B25-AF2E-D08845BE2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88"/>
    <w:rPr>
      <w:color w:val="0D0D0D" w:themeColor="text1"/>
    </w:rPr>
  </w:style>
  <w:style w:type="paragraph" w:styleId="Titre1">
    <w:name w:val="heading 1"/>
    <w:basedOn w:val="Normal"/>
    <w:next w:val="Normal"/>
    <w:link w:val="Titre1C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/>
      <w:bCs/>
      <w:i/>
      <w:iCs/>
      <w:spacing w:val="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Titre1Car">
    <w:name w:val="Titre 1 Car"/>
    <w:basedOn w:val="Policepardfaut"/>
    <w:link w:val="Titre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ous-titre">
    <w:name w:val="Subtitle"/>
    <w:basedOn w:val="Normal"/>
    <w:link w:val="Sous-titreC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ous-titreCar">
    <w:name w:val="Sous-titre Car"/>
    <w:basedOn w:val="Policepardfaut"/>
    <w:link w:val="Sous-titr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re">
    <w:name w:val="Title"/>
    <w:basedOn w:val="Titre1"/>
    <w:link w:val="TitreC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reCar">
    <w:name w:val="Titre Car"/>
    <w:basedOn w:val="Policepardfaut"/>
    <w:link w:val="Titr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Titre5Car">
    <w:name w:val="Titre 5 Car"/>
    <w:basedOn w:val="Policepardfaut"/>
    <w:link w:val="Titre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PieddepageCar">
    <w:name w:val="Pied de page Car"/>
    <w:basedOn w:val="Policepardfaut"/>
    <w:link w:val="Pieddepage"/>
    <w:uiPriority w:val="99"/>
    <w:rsid w:val="0016091E"/>
    <w:rPr>
      <w:rFonts w:asciiTheme="majorHAnsi" w:hAnsiTheme="majorHAnsi"/>
      <w:color w:val="FFFFFF" w:themeColor="background1"/>
    </w:rPr>
  </w:style>
  <w:style w:type="paragraph" w:styleId="En-tte">
    <w:name w:val="header"/>
    <w:basedOn w:val="Normal"/>
    <w:link w:val="En-tteC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En-tteCar">
    <w:name w:val="En-tête Car"/>
    <w:basedOn w:val="Policepardfaut"/>
    <w:link w:val="En-tte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Titre8Car">
    <w:name w:val="Titre 8 Car"/>
    <w:basedOn w:val="Policepardfaut"/>
    <w:link w:val="Titre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Titre7Car">
    <w:name w:val="Titre 7 Car"/>
    <w:basedOn w:val="Policepardfaut"/>
    <w:link w:val="Titre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TableauListe1Clair">
    <w:name w:val="List Table 1 Light"/>
    <w:basedOn w:val="Tableau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TableauListe4-Accentuation3">
    <w:name w:val="List Table 4 Accent 3"/>
    <w:basedOn w:val="Tableau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Grilledetableauclaire">
    <w:name w:val="Grid Table Light"/>
    <w:basedOn w:val="Tableau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2">
    <w:name w:val="Plain Table 2"/>
    <w:basedOn w:val="Tableau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Titre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Citation">
    <w:name w:val="Quote"/>
    <w:basedOn w:val="Normal"/>
    <w:next w:val="Normal"/>
    <w:link w:val="CitationC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CitationCar">
    <w:name w:val="Citation Car"/>
    <w:basedOn w:val="Policepardfaut"/>
    <w:link w:val="Citation"/>
    <w:uiPriority w:val="29"/>
    <w:rsid w:val="00EA0D1D"/>
    <w:rPr>
      <w:b/>
      <w:iCs/>
      <w:color w:val="296D9D" w:themeColor="accent1" w:themeShade="BF"/>
      <w:sz w:val="48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A0D1D"/>
    <w:rPr>
      <w:i/>
      <w:iCs/>
      <w:color w:val="296D9D" w:themeColor="accent1" w:themeShade="BF"/>
    </w:rPr>
  </w:style>
  <w:style w:type="paragraph" w:styleId="Normalcentr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Lienhypertextesuivivisit">
    <w:name w:val="FollowedHyperlink"/>
    <w:basedOn w:val="Policepardfaut"/>
    <w:uiPriority w:val="99"/>
    <w:semiHidden/>
    <w:unhideWhenUsed/>
    <w:rsid w:val="00EA0D1D"/>
    <w:rPr>
      <w:color w:val="7030A0"/>
      <w:u w:val="single"/>
    </w:rPr>
  </w:style>
  <w:style w:type="character" w:styleId="Lienhypertexte">
    <w:name w:val="Hyperlink"/>
    <w:basedOn w:val="Policepardfaut"/>
    <w:uiPriority w:val="99"/>
    <w:unhideWhenUsed/>
    <w:rsid w:val="00EA0D1D"/>
    <w:rPr>
      <w:color w:val="586EC8" w:themeColor="accent3" w:themeTint="99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EC66F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talogue.csps-efpc.gc.ca/product?catalog=IRA1-E31&amp;cm_locale=en" TargetMode="External"/><Relationship Id="rId18" Type="http://schemas.openxmlformats.org/officeDocument/2006/relationships/hyperlink" Target="https://www.gcpedia.gc.ca/wiki/Indigenous_Student_Employment_Opportunity_-_EVENTS" TargetMode="External"/><Relationship Id="rId26" Type="http://schemas.openxmlformats.org/officeDocument/2006/relationships/hyperlink" Target="https://wiki.gccollab.ca/GCStudents_-_%C3%89tudiantsGC/SteeringCommittee_-_Comit%C3%A9degestio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iki.gccollab.ca/Federal_Youth_Network/Home_ENG/Events/Departmental_Showcase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gcxgce.sharepoint.com/teams/1000165/SitePages/Career-Resource.aspx" TargetMode="External"/><Relationship Id="rId17" Type="http://schemas.openxmlformats.org/officeDocument/2006/relationships/hyperlink" Target="https://can01.safelinks.protection.outlook.com/?url=https%3A%2F%2Fcanada.webex.com%2Fweblink%2Fregister%2Fra19426eba698815e8c46eb38a933c22c&amp;data=05%7C02%7Ckaryne.montigny%40cfp-psc.gc.ca%7C0350bc9f7b7f4c7a3e7108dc6ab96922%7C961b30aad4394bc7b6749c4a389b0be3%7C0%7C0%7C638502591928666454%7CUnknown%7CTWFpbGZsb3d8eyJWIjoiMC4wLjAwMDAiLCJQIjoiV2luMzIiLCJBTiI6Ik1haWwiLCJXVCI6Mn0%3D%7C0%7C%7C%7C&amp;sdata=L6pg7cJQOf82nrWuj7UotBqT7FeNqd603%2FHOya0CJn8%3D&amp;reserved=0" TargetMode="External"/><Relationship Id="rId25" Type="http://schemas.openxmlformats.org/officeDocument/2006/relationships/hyperlink" Target="https://wiki.gccollab.ca/GCStudents_-_%C3%89tudiantsGC/SteeringCommittee_-_Comit%C3%A9degestion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can01.safelinks.protection.outlook.com/?url=https%3A%2F%2Fcanada.webex.com%2Fweblink%2Fregister%2Fra19426eba698815e8c46eb38a933c22c&amp;data=05%7C02%7Ckaryne.montigny%40cfp-psc.gc.ca%7C0350bc9f7b7f4c7a3e7108dc6ab96922%7C961b30aad4394bc7b6749c4a389b0be3%7C0%7C0%7C638502591928666454%7CUnknown%7CTWFpbGZsb3d8eyJWIjoiMC4wLjAwMDAiLCJQIjoiV2luMzIiLCJBTiI6Ik1haWwiLCJXVCI6Mn0%3D%7C0%7C%7C%7C&amp;sdata=L6pg7cJQOf82nrWuj7UotBqT7FeNqd603%2FHOya0CJn8%3D&amp;reserved=0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iki.gccollab.ca/GCStudents_-_%C3%89tudiantsGC/SteeringCommittee_-_Comit%C3%A9degest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cxgce.sharepoint.com/teams/1000165/SitePages/Career-Resource.aspx" TargetMode="External"/><Relationship Id="rId24" Type="http://schemas.openxmlformats.org/officeDocument/2006/relationships/image" Target="media/image40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openxmlformats.org/officeDocument/2006/relationships/hyperlink" Target="https://wiki.gccollab.ca/GCStudents_-_%C3%89tudiantsGC/SteeringCommittee_-_Comit%C3%A9degestion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iki.gccollab.ca/images/2/2e/GCSTUDENTS_-_Work_Plan.docx" TargetMode="External"/><Relationship Id="rId19" Type="http://schemas.openxmlformats.org/officeDocument/2006/relationships/hyperlink" Target="https://www.gcpedia.gc.ca/wiki/Indigenous_Student_Employment_Opportunity_-_EVENTS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iki.gccollab.ca/images/2/2e/GCSTUDENTS_-_Work_Plan.docx" TargetMode="External"/><Relationship Id="rId14" Type="http://schemas.openxmlformats.org/officeDocument/2006/relationships/hyperlink" Target="https://catalogue.csps-efpc.gc.ca/product?catalog=IRA1-E31&amp;cm_locale=en" TargetMode="External"/><Relationship Id="rId22" Type="http://schemas.openxmlformats.org/officeDocument/2006/relationships/hyperlink" Target="https://wiki.gccollab.ca/Federal_Youth_Network/Home_ENG/Events/Departmental_Showcase" TargetMode="External"/><Relationship Id="rId27" Type="http://schemas.openxmlformats.org/officeDocument/2006/relationships/hyperlink" Target="https://www.gcpedia.gc.ca/wiki/Indigenous_Career_Pathways_%E2%80%93_List_of_Available_Indigenous_Talents" TargetMode="External"/><Relationship Id="rId30" Type="http://schemas.openxmlformats.org/officeDocument/2006/relationships/hyperlink" Target="https://www.gcpedia.gc.ca/wiki/Indigenous_Career_Pathways_%E2%80%93_List_of_Available_Indigenous_Talents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ontign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headings.dotx</Template>
  <TotalTime>1173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Karyne Montigny</dc:creator>
  <cp:keywords/>
  <dc:description/>
  <cp:lastModifiedBy>Karyne Montigny</cp:lastModifiedBy>
  <cp:revision>44</cp:revision>
  <dcterms:created xsi:type="dcterms:W3CDTF">2024-05-02T15:14:00Z</dcterms:created>
  <dcterms:modified xsi:type="dcterms:W3CDTF">2024-05-07T23:55:00Z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