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diagrams/data1.xml" ContentType="application/vnd.openxmlformats-officedocument.drawingml.diagramData+xml"/>
  <Override PartName="/ppt/diagrams/layout1.xml" ContentType="application/vnd.openxmlformats-officedocument.drawingml.diagramLayout+xml"/>
  <Override PartName="/ppt/diagrams/quickStyle1.xml" ContentType="application/vnd.openxmlformats-officedocument.drawingml.diagramStyle+xml"/>
  <Override PartName="/ppt/diagrams/colors1.xml" ContentType="application/vnd.openxmlformats-officedocument.drawingml.diagramColors+xml"/>
  <Override PartName="/ppt/diagrams/drawing1.xml" ContentType="application/vnd.ms-office.drawingml.diagramDrawing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notesSlides/notesSlide17.xml" ContentType="application/vnd.openxmlformats-officedocument.presentationml.notesSlide+xml"/>
  <Override PartName="/ppt/notesSlides/notesSlide18.xml" ContentType="application/vnd.openxmlformats-officedocument.presentationml.notesSlide+xml"/>
  <Override PartName="/ppt/notesSlides/notesSlide19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removePersonalInfoOnSave="1" saveSubsetFonts="1">
  <p:sldMasterIdLst>
    <p:sldMasterId id="2147483703" r:id="rId1"/>
    <p:sldMasterId id="2147483707" r:id="rId2"/>
  </p:sldMasterIdLst>
  <p:notesMasterIdLst>
    <p:notesMasterId r:id="rId22"/>
  </p:notesMasterIdLst>
  <p:sldIdLst>
    <p:sldId id="261" r:id="rId3"/>
    <p:sldId id="350" r:id="rId4"/>
    <p:sldId id="337" r:id="rId5"/>
    <p:sldId id="365" r:id="rId6"/>
    <p:sldId id="339" r:id="rId7"/>
    <p:sldId id="340" r:id="rId8"/>
    <p:sldId id="357" r:id="rId9"/>
    <p:sldId id="342" r:id="rId10"/>
    <p:sldId id="356" r:id="rId11"/>
    <p:sldId id="370" r:id="rId12"/>
    <p:sldId id="371" r:id="rId13"/>
    <p:sldId id="376" r:id="rId14"/>
    <p:sldId id="359" r:id="rId15"/>
    <p:sldId id="360" r:id="rId16"/>
    <p:sldId id="361" r:id="rId17"/>
    <p:sldId id="362" r:id="rId18"/>
    <p:sldId id="363" r:id="rId19"/>
    <p:sldId id="372" r:id="rId20"/>
    <p:sldId id="374" r:id="rId21"/>
  </p:sldIdLst>
  <p:sldSz cx="18288000" cy="10285413"/>
  <p:notesSz cx="6858000" cy="9144000"/>
  <p:defaultTextStyle>
    <a:defPPr>
      <a:defRPr lang="en-US"/>
    </a:defPPr>
    <a:lvl1pPr marL="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1pPr>
    <a:lvl2pPr marL="6858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2pPr>
    <a:lvl3pPr marL="13716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3pPr>
    <a:lvl4pPr marL="20574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4pPr>
    <a:lvl5pPr marL="27432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5pPr>
    <a:lvl6pPr marL="34290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6pPr>
    <a:lvl7pPr marL="41148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7pPr>
    <a:lvl8pPr marL="48006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8pPr>
    <a:lvl9pPr marL="5486400" algn="l" defTabSz="1371600" rtl="0" eaLnBrk="1" latinLnBrk="0" hangingPunct="1">
      <a:defRPr sz="27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3240" userDrawn="1">
          <p15:clr>
            <a:srgbClr val="A4A3A4"/>
          </p15:clr>
        </p15:guide>
        <p15:guide id="2" pos="5760" userDrawn="1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 useTimings="0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336699"/>
    <a:srgbClr val="D2D5D8"/>
    <a:srgbClr val="CC3300"/>
    <a:srgbClr val="006699"/>
    <a:srgbClr val="D0D3D6"/>
    <a:srgbClr val="D3D3D3"/>
    <a:srgbClr val="6F7379"/>
    <a:srgbClr val="B2B2B2"/>
    <a:srgbClr val="3366CC"/>
    <a:srgbClr val="EAEAEA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4450" autoAdjust="0"/>
    <p:restoredTop sz="91921" autoAdjust="0"/>
  </p:normalViewPr>
  <p:slideViewPr>
    <p:cSldViewPr snapToGrid="0" showGuides="1">
      <p:cViewPr varScale="1">
        <p:scale>
          <a:sx n="71" d="100"/>
          <a:sy n="71" d="100"/>
        </p:scale>
        <p:origin x="780" y="60"/>
      </p:cViewPr>
      <p:guideLst>
        <p:guide orient="horz" pos="3240"/>
        <p:guide pos="576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6.xml"/><Relationship Id="rId13" Type="http://schemas.openxmlformats.org/officeDocument/2006/relationships/slide" Target="slides/slide11.xml"/><Relationship Id="rId18" Type="http://schemas.openxmlformats.org/officeDocument/2006/relationships/slide" Target="slides/slide16.xml"/><Relationship Id="rId26" Type="http://schemas.openxmlformats.org/officeDocument/2006/relationships/tableStyles" Target="tableStyles.xml"/><Relationship Id="rId3" Type="http://schemas.openxmlformats.org/officeDocument/2006/relationships/slide" Target="slides/slide1.xml"/><Relationship Id="rId21" Type="http://schemas.openxmlformats.org/officeDocument/2006/relationships/slide" Target="slides/slide19.xml"/><Relationship Id="rId7" Type="http://schemas.openxmlformats.org/officeDocument/2006/relationships/slide" Target="slides/slide5.xml"/><Relationship Id="rId12" Type="http://schemas.openxmlformats.org/officeDocument/2006/relationships/slide" Target="slides/slide10.xml"/><Relationship Id="rId17" Type="http://schemas.openxmlformats.org/officeDocument/2006/relationships/slide" Target="slides/slide15.xml"/><Relationship Id="rId25" Type="http://schemas.openxmlformats.org/officeDocument/2006/relationships/theme" Target="theme/theme1.xml"/><Relationship Id="rId2" Type="http://schemas.openxmlformats.org/officeDocument/2006/relationships/slideMaster" Target="slideMasters/slideMaster2.xml"/><Relationship Id="rId16" Type="http://schemas.openxmlformats.org/officeDocument/2006/relationships/slide" Target="slides/slide14.xml"/><Relationship Id="rId20" Type="http://schemas.openxmlformats.org/officeDocument/2006/relationships/slide" Target="slides/slide1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4.xml"/><Relationship Id="rId11" Type="http://schemas.openxmlformats.org/officeDocument/2006/relationships/slide" Target="slides/slide9.xml"/><Relationship Id="rId24" Type="http://schemas.openxmlformats.org/officeDocument/2006/relationships/viewProps" Target="viewProps.xml"/><Relationship Id="rId5" Type="http://schemas.openxmlformats.org/officeDocument/2006/relationships/slide" Target="slides/slide3.xml"/><Relationship Id="rId15" Type="http://schemas.openxmlformats.org/officeDocument/2006/relationships/slide" Target="slides/slide13.xml"/><Relationship Id="rId23" Type="http://schemas.openxmlformats.org/officeDocument/2006/relationships/presProps" Target="presProps.xml"/><Relationship Id="rId10" Type="http://schemas.openxmlformats.org/officeDocument/2006/relationships/slide" Target="slides/slide8.xml"/><Relationship Id="rId19" Type="http://schemas.openxmlformats.org/officeDocument/2006/relationships/slide" Target="slides/slide17.xml"/><Relationship Id="rId4" Type="http://schemas.openxmlformats.org/officeDocument/2006/relationships/slide" Target="slides/slide2.xml"/><Relationship Id="rId9" Type="http://schemas.openxmlformats.org/officeDocument/2006/relationships/slide" Target="slides/slide7.xml"/><Relationship Id="rId14" Type="http://schemas.openxmlformats.org/officeDocument/2006/relationships/slide" Target="slides/slide12.xml"/><Relationship Id="rId22" Type="http://schemas.openxmlformats.org/officeDocument/2006/relationships/notesMaster" Target="notesMasters/notesMaster1.xml"/></Relationships>
</file>

<file path=ppt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ppt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ppt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data1.xml><?xml version="1.0" encoding="utf-8"?>
<dgm:dataModel xmlns:dgm="http://schemas.openxmlformats.org/drawingml/2006/diagram" xmlns:a="http://schemas.openxmlformats.org/drawingml/2006/main">
  <dgm:ptLst>
    <dgm:pt modelId="{E241B46C-E051-43EE-86D7-54FDBF750E72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17C5A83-5C36-441D-BFB1-CBD96731F025}">
      <dgm:prSet phldrT="[Text]"/>
      <dgm:spPr/>
      <dgm:t>
        <a:bodyPr/>
        <a:lstStyle/>
        <a:p>
          <a:r>
            <a:rPr lang="en-US" dirty="0" smtClean="0">
              <a:solidFill>
                <a:schemeClr val="tx1"/>
              </a:solidFill>
            </a:rPr>
            <a:t>Confusing</a:t>
          </a:r>
          <a:endParaRPr lang="en-US" dirty="0">
            <a:solidFill>
              <a:schemeClr val="tx1"/>
            </a:solidFill>
          </a:endParaRPr>
        </a:p>
      </dgm:t>
    </dgm:pt>
    <dgm:pt modelId="{2040EA9E-D5E3-4382-BA7D-3BCB5A3C9D41}" type="parTrans" cxnId="{5BBF5B77-61E4-481F-9EF1-DA397EF7B893}">
      <dgm:prSet/>
      <dgm:spPr/>
      <dgm:t>
        <a:bodyPr/>
        <a:lstStyle/>
        <a:p>
          <a:endParaRPr lang="en-US"/>
        </a:p>
      </dgm:t>
    </dgm:pt>
    <dgm:pt modelId="{4C736932-5534-4E36-9E97-87B36112CE62}" type="sibTrans" cxnId="{5BBF5B77-61E4-481F-9EF1-DA397EF7B893}">
      <dgm:prSet/>
      <dgm:spPr/>
      <dgm:t>
        <a:bodyPr/>
        <a:lstStyle/>
        <a:p>
          <a:endParaRPr lang="en-US"/>
        </a:p>
      </dgm:t>
    </dgm:pt>
    <dgm:pt modelId="{2439499E-3945-4F59-B75E-87DF47BCE842}">
      <dgm:prSet phldrT="[Text]"/>
      <dgm:spPr/>
      <dgm:t>
        <a:bodyPr/>
        <a:lstStyle/>
        <a:p>
          <a:r>
            <a:rPr lang="en-US" dirty="0" smtClean="0">
              <a:solidFill>
                <a:schemeClr val="tx1"/>
              </a:solidFill>
            </a:rPr>
            <a:t>Chaotic</a:t>
          </a:r>
          <a:endParaRPr lang="en-US" dirty="0">
            <a:solidFill>
              <a:schemeClr val="tx1"/>
            </a:solidFill>
          </a:endParaRPr>
        </a:p>
      </dgm:t>
    </dgm:pt>
    <dgm:pt modelId="{63341AB2-63E3-4D05-96EE-A301D226179D}" type="parTrans" cxnId="{D7D6AFAE-BA1B-4AC8-8F63-CECB4A808467}">
      <dgm:prSet/>
      <dgm:spPr/>
      <dgm:t>
        <a:bodyPr/>
        <a:lstStyle/>
        <a:p>
          <a:endParaRPr lang="en-US"/>
        </a:p>
      </dgm:t>
    </dgm:pt>
    <dgm:pt modelId="{0D1BA009-74C3-4C17-828E-B168A45126F2}" type="sibTrans" cxnId="{D7D6AFAE-BA1B-4AC8-8F63-CECB4A808467}">
      <dgm:prSet/>
      <dgm:spPr/>
      <dgm:t>
        <a:bodyPr/>
        <a:lstStyle/>
        <a:p>
          <a:endParaRPr lang="en-US"/>
        </a:p>
      </dgm:t>
    </dgm:pt>
    <dgm:pt modelId="{2F1CB50C-A9A5-4A70-AA5C-14B4A89E0429}">
      <dgm:prSet phldrT="[Text]"/>
      <dgm:spPr/>
      <dgm:t>
        <a:bodyPr/>
        <a:lstStyle/>
        <a:p>
          <a:r>
            <a:rPr lang="en-US" dirty="0" smtClean="0">
              <a:solidFill>
                <a:schemeClr val="tx1"/>
              </a:solidFill>
            </a:rPr>
            <a:t>Challenging</a:t>
          </a:r>
          <a:endParaRPr lang="en-US" dirty="0">
            <a:solidFill>
              <a:schemeClr val="tx1"/>
            </a:solidFill>
          </a:endParaRPr>
        </a:p>
      </dgm:t>
    </dgm:pt>
    <dgm:pt modelId="{E0DE38D6-43AD-41A3-9DBB-4C38FB3C3B41}" type="parTrans" cxnId="{CA6F9281-8E74-4FF8-A9F9-89A18D6C21DC}">
      <dgm:prSet/>
      <dgm:spPr/>
      <dgm:t>
        <a:bodyPr/>
        <a:lstStyle/>
        <a:p>
          <a:endParaRPr lang="en-US"/>
        </a:p>
      </dgm:t>
    </dgm:pt>
    <dgm:pt modelId="{E6F970EA-CF2D-4A9D-B3E7-545AECE24751}" type="sibTrans" cxnId="{CA6F9281-8E74-4FF8-A9F9-89A18D6C21DC}">
      <dgm:prSet/>
      <dgm:spPr/>
      <dgm:t>
        <a:bodyPr/>
        <a:lstStyle/>
        <a:p>
          <a:endParaRPr lang="en-US"/>
        </a:p>
      </dgm:t>
    </dgm:pt>
    <dgm:pt modelId="{A7145EF1-A532-4DCC-9333-DA861D324A06}">
      <dgm:prSet/>
      <dgm:spPr/>
      <dgm:t>
        <a:bodyPr/>
        <a:lstStyle/>
        <a:p>
          <a:r>
            <a:rPr lang="en-US" dirty="0" smtClean="0"/>
            <a:t>Rewarding</a:t>
          </a:r>
          <a:endParaRPr lang="en-US" dirty="0"/>
        </a:p>
      </dgm:t>
    </dgm:pt>
    <dgm:pt modelId="{68271539-1C91-4BC1-844B-9D44330C7E9D}" type="parTrans" cxnId="{FB317788-9833-433B-A3AD-68158A120569}">
      <dgm:prSet/>
      <dgm:spPr/>
      <dgm:t>
        <a:bodyPr/>
        <a:lstStyle/>
        <a:p>
          <a:endParaRPr lang="en-US"/>
        </a:p>
      </dgm:t>
    </dgm:pt>
    <dgm:pt modelId="{C0BC63A8-954E-4B79-ACBD-F41ECA4369EC}" type="sibTrans" cxnId="{FB317788-9833-433B-A3AD-68158A120569}">
      <dgm:prSet/>
      <dgm:spPr/>
      <dgm:t>
        <a:bodyPr/>
        <a:lstStyle/>
        <a:p>
          <a:endParaRPr lang="en-US"/>
        </a:p>
      </dgm:t>
    </dgm:pt>
    <dgm:pt modelId="{E845BF46-DBD8-4265-809E-3EE6E71CBB27}" type="pres">
      <dgm:prSet presAssocID="{E241B46C-E051-43EE-86D7-54FDBF750E72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58ED5C2-8A31-495F-BE33-D5B0347E193E}" type="pres">
      <dgm:prSet presAssocID="{E241B46C-E051-43EE-86D7-54FDBF750E72}" presName="arrow" presStyleLbl="bgShp" presStyleIdx="0" presStyleCnt="1" custScaleX="118708" custLinFactNeighborX="-766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3AED4B8-FC09-4CBE-B375-B831278151CA}" type="pres">
      <dgm:prSet presAssocID="{E241B46C-E051-43EE-86D7-54FDBF750E72}" presName="arrowDiagram4" presStyleCnt="0"/>
      <dgm:spPr/>
    </dgm:pt>
    <dgm:pt modelId="{CF8E771C-CD57-4560-B92F-875060782F5F}" type="pres">
      <dgm:prSet presAssocID="{B17C5A83-5C36-441D-BFB1-CBD96731F025}" presName="bullet4a" presStyleLbl="node1" presStyleIdx="0" presStyleCnt="4" custLinFactX="-148310" custLinFactNeighborX="-200000" custLinFactNeighborY="-76780"/>
      <dgm:spPr/>
    </dgm:pt>
    <dgm:pt modelId="{E578F2FF-C509-44EB-B420-ED2021883450}" type="pres">
      <dgm:prSet presAssocID="{B17C5A83-5C36-441D-BFB1-CBD96731F025}" presName="textBox4a" presStyleLbl="revTx" presStyleIdx="0" presStyleCnt="4" custScaleY="41721" custLinFactNeighborX="-45451" custLinFactNeighborY="-744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7EBA2-903B-4D70-848E-DCA4DE2EC1C5}" type="pres">
      <dgm:prSet presAssocID="{2439499E-3945-4F59-B75E-87DF47BCE842}" presName="bullet4b" presStyleLbl="node1" presStyleIdx="1" presStyleCnt="4" custLinFactX="-52331" custLinFactNeighborX="-100000" custLinFactNeighborY="-20059"/>
      <dgm:spPr/>
    </dgm:pt>
    <dgm:pt modelId="{7CE107C8-B68F-4C19-9572-020F91E0C397}" type="pres">
      <dgm:prSet presAssocID="{2439499E-3945-4F59-B75E-87DF47BCE842}" presName="textBox4b" presStyleLbl="revTx" presStyleIdx="1" presStyleCnt="4" custScaleY="41148" custLinFactNeighborX="-19876" custLinFactNeighborY="-4143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68AEAF-FE34-4435-BFC8-EFBFAA89D127}" type="pres">
      <dgm:prSet presAssocID="{2F1CB50C-A9A5-4A70-AA5C-14B4A89E0429}" presName="bullet4c" presStyleLbl="node1" presStyleIdx="2" presStyleCnt="4"/>
      <dgm:spPr/>
    </dgm:pt>
    <dgm:pt modelId="{3C60ADAD-D1C4-4CD0-919E-0AFDEBB458C5}" type="pres">
      <dgm:prSet presAssocID="{2F1CB50C-A9A5-4A70-AA5C-14B4A89E0429}" presName="textBox4c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B536D97-8999-423B-876A-7692319AA915}" type="pres">
      <dgm:prSet presAssocID="{A7145EF1-A532-4DCC-9333-DA861D324A06}" presName="bullet4d" presStyleLbl="node1" presStyleIdx="3" presStyleCnt="4"/>
      <dgm:spPr/>
    </dgm:pt>
    <dgm:pt modelId="{353132BB-5EC5-438E-8482-88890EDA1416}" type="pres">
      <dgm:prSet presAssocID="{A7145EF1-A532-4DCC-9333-DA861D324A06}" presName="textBox4d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62C89C-4707-4241-A201-4BBEB328229E}" type="presOf" srcId="{E241B46C-E051-43EE-86D7-54FDBF750E72}" destId="{E845BF46-DBD8-4265-809E-3EE6E71CBB27}" srcOrd="0" destOrd="0" presId="urn:microsoft.com/office/officeart/2005/8/layout/arrow2"/>
    <dgm:cxn modelId="{5BBF5B77-61E4-481F-9EF1-DA397EF7B893}" srcId="{E241B46C-E051-43EE-86D7-54FDBF750E72}" destId="{B17C5A83-5C36-441D-BFB1-CBD96731F025}" srcOrd="0" destOrd="0" parTransId="{2040EA9E-D5E3-4382-BA7D-3BCB5A3C9D41}" sibTransId="{4C736932-5534-4E36-9E97-87B36112CE62}"/>
    <dgm:cxn modelId="{FB317788-9833-433B-A3AD-68158A120569}" srcId="{E241B46C-E051-43EE-86D7-54FDBF750E72}" destId="{A7145EF1-A532-4DCC-9333-DA861D324A06}" srcOrd="3" destOrd="0" parTransId="{68271539-1C91-4BC1-844B-9D44330C7E9D}" sibTransId="{C0BC63A8-954E-4B79-ACBD-F41ECA4369EC}"/>
    <dgm:cxn modelId="{5449AA11-C7CF-471B-AC31-36102A77A019}" type="presOf" srcId="{B17C5A83-5C36-441D-BFB1-CBD96731F025}" destId="{E578F2FF-C509-44EB-B420-ED2021883450}" srcOrd="0" destOrd="0" presId="urn:microsoft.com/office/officeart/2005/8/layout/arrow2"/>
    <dgm:cxn modelId="{94CFBCA0-736D-4C3F-8F36-2D581CBFCE36}" type="presOf" srcId="{2439499E-3945-4F59-B75E-87DF47BCE842}" destId="{7CE107C8-B68F-4C19-9572-020F91E0C397}" srcOrd="0" destOrd="0" presId="urn:microsoft.com/office/officeart/2005/8/layout/arrow2"/>
    <dgm:cxn modelId="{B785153B-01EF-45EB-90FA-970E7AC91E6D}" type="presOf" srcId="{A7145EF1-A532-4DCC-9333-DA861D324A06}" destId="{353132BB-5EC5-438E-8482-88890EDA1416}" srcOrd="0" destOrd="0" presId="urn:microsoft.com/office/officeart/2005/8/layout/arrow2"/>
    <dgm:cxn modelId="{29FE25BF-0488-479D-AE94-4D71DF50CBFF}" type="presOf" srcId="{2F1CB50C-A9A5-4A70-AA5C-14B4A89E0429}" destId="{3C60ADAD-D1C4-4CD0-919E-0AFDEBB458C5}" srcOrd="0" destOrd="0" presId="urn:microsoft.com/office/officeart/2005/8/layout/arrow2"/>
    <dgm:cxn modelId="{D7D6AFAE-BA1B-4AC8-8F63-CECB4A808467}" srcId="{E241B46C-E051-43EE-86D7-54FDBF750E72}" destId="{2439499E-3945-4F59-B75E-87DF47BCE842}" srcOrd="1" destOrd="0" parTransId="{63341AB2-63E3-4D05-96EE-A301D226179D}" sibTransId="{0D1BA009-74C3-4C17-828E-B168A45126F2}"/>
    <dgm:cxn modelId="{CA6F9281-8E74-4FF8-A9F9-89A18D6C21DC}" srcId="{E241B46C-E051-43EE-86D7-54FDBF750E72}" destId="{2F1CB50C-A9A5-4A70-AA5C-14B4A89E0429}" srcOrd="2" destOrd="0" parTransId="{E0DE38D6-43AD-41A3-9DBB-4C38FB3C3B41}" sibTransId="{E6F970EA-CF2D-4A9D-B3E7-545AECE24751}"/>
    <dgm:cxn modelId="{46A6761A-2BB5-42E2-AFBA-01337EFD48D0}" type="presParOf" srcId="{E845BF46-DBD8-4265-809E-3EE6E71CBB27}" destId="{658ED5C2-8A31-495F-BE33-D5B0347E193E}" srcOrd="0" destOrd="0" presId="urn:microsoft.com/office/officeart/2005/8/layout/arrow2"/>
    <dgm:cxn modelId="{599580D7-11C8-4A7C-A802-03947B6F661E}" type="presParOf" srcId="{E845BF46-DBD8-4265-809E-3EE6E71CBB27}" destId="{13AED4B8-FC09-4CBE-B375-B831278151CA}" srcOrd="1" destOrd="0" presId="urn:microsoft.com/office/officeart/2005/8/layout/arrow2"/>
    <dgm:cxn modelId="{42311BEF-38E4-43EE-87CA-4D5D653D4B34}" type="presParOf" srcId="{13AED4B8-FC09-4CBE-B375-B831278151CA}" destId="{CF8E771C-CD57-4560-B92F-875060782F5F}" srcOrd="0" destOrd="0" presId="urn:microsoft.com/office/officeart/2005/8/layout/arrow2"/>
    <dgm:cxn modelId="{CD3FC516-BCE2-4F99-B404-DF90BE932770}" type="presParOf" srcId="{13AED4B8-FC09-4CBE-B375-B831278151CA}" destId="{E578F2FF-C509-44EB-B420-ED2021883450}" srcOrd="1" destOrd="0" presId="urn:microsoft.com/office/officeart/2005/8/layout/arrow2"/>
    <dgm:cxn modelId="{2056D3D6-7369-4752-952B-9C44F35AA96B}" type="presParOf" srcId="{13AED4B8-FC09-4CBE-B375-B831278151CA}" destId="{1F97EBA2-903B-4D70-848E-DCA4DE2EC1C5}" srcOrd="2" destOrd="0" presId="urn:microsoft.com/office/officeart/2005/8/layout/arrow2"/>
    <dgm:cxn modelId="{4C3EDC13-8DAD-4083-9A86-8CC6E99809DB}" type="presParOf" srcId="{13AED4B8-FC09-4CBE-B375-B831278151CA}" destId="{7CE107C8-B68F-4C19-9572-020F91E0C397}" srcOrd="3" destOrd="0" presId="urn:microsoft.com/office/officeart/2005/8/layout/arrow2"/>
    <dgm:cxn modelId="{C79259DC-0B5B-47DF-A7D5-8CB6F1E25A12}" type="presParOf" srcId="{13AED4B8-FC09-4CBE-B375-B831278151CA}" destId="{5D68AEAF-FE34-4435-BFC8-EFBFAA89D127}" srcOrd="4" destOrd="0" presId="urn:microsoft.com/office/officeart/2005/8/layout/arrow2"/>
    <dgm:cxn modelId="{EDD90FE8-BE20-4D56-A445-82DAF5982AB8}" type="presParOf" srcId="{13AED4B8-FC09-4CBE-B375-B831278151CA}" destId="{3C60ADAD-D1C4-4CD0-919E-0AFDEBB458C5}" srcOrd="5" destOrd="0" presId="urn:microsoft.com/office/officeart/2005/8/layout/arrow2"/>
    <dgm:cxn modelId="{35EEA75F-1DF0-4C64-A96F-23DBE2108E6E}" type="presParOf" srcId="{13AED4B8-FC09-4CBE-B375-B831278151CA}" destId="{9B536D97-8999-423B-876A-7692319AA915}" srcOrd="6" destOrd="0" presId="urn:microsoft.com/office/officeart/2005/8/layout/arrow2"/>
    <dgm:cxn modelId="{D3A48F9B-C768-479F-831A-9292F49C38CB}" type="presParOf" srcId="{13AED4B8-FC09-4CBE-B375-B831278151CA}" destId="{353132BB-5EC5-438E-8482-88890EDA1416}" srcOrd="7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ppt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8ED5C2-8A31-495F-BE33-D5B0347E193E}">
      <dsp:nvSpPr>
        <dsp:cNvPr id="0" name=""/>
        <dsp:cNvSpPr/>
      </dsp:nvSpPr>
      <dsp:spPr>
        <a:xfrm>
          <a:off x="0" y="0"/>
          <a:ext cx="14086379" cy="7416507"/>
        </a:xfrm>
        <a:prstGeom prst="swooshArrow">
          <a:avLst>
            <a:gd name="adj1" fmla="val 25000"/>
            <a:gd name="adj2" fmla="val 25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8E771C-CD57-4560-B92F-875060782F5F}">
      <dsp:nvSpPr>
        <dsp:cNvPr id="0" name=""/>
        <dsp:cNvSpPr/>
      </dsp:nvSpPr>
      <dsp:spPr>
        <a:xfrm>
          <a:off x="1371602" y="5305360"/>
          <a:ext cx="272927" cy="2729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78F2FF-C509-44EB-B420-ED2021883450}">
      <dsp:nvSpPr>
        <dsp:cNvPr id="0" name=""/>
        <dsp:cNvSpPr/>
      </dsp:nvSpPr>
      <dsp:spPr>
        <a:xfrm>
          <a:off x="1536427" y="4851360"/>
          <a:ext cx="2029156" cy="736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4619" tIns="0" rIns="0" bIns="0" numCol="1" spcCol="1270" anchor="t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200" kern="1200" dirty="0" smtClean="0">
              <a:solidFill>
                <a:schemeClr val="tx1"/>
              </a:solidFill>
            </a:rPr>
            <a:t>Confusing</a:t>
          </a:r>
          <a:endParaRPr lang="en-US" sz="3200" kern="1200" dirty="0">
            <a:solidFill>
              <a:schemeClr val="tx1"/>
            </a:solidFill>
          </a:endParaRPr>
        </a:p>
      </dsp:txBody>
      <dsp:txXfrm>
        <a:off x="1536427" y="4851360"/>
        <a:ext cx="2029156" cy="736429"/>
      </dsp:txXfrm>
    </dsp:sp>
    <dsp:sp modelId="{1F97EBA2-903B-4D70-848E-DCA4DE2EC1C5}">
      <dsp:nvSpPr>
        <dsp:cNvPr id="0" name=""/>
        <dsp:cNvSpPr/>
      </dsp:nvSpPr>
      <dsp:spPr>
        <a:xfrm>
          <a:off x="3527478" y="3694623"/>
          <a:ext cx="474656" cy="4746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E107C8-B68F-4C19-9572-020F91E0C397}">
      <dsp:nvSpPr>
        <dsp:cNvPr id="0" name=""/>
        <dsp:cNvSpPr/>
      </dsp:nvSpPr>
      <dsp:spPr>
        <a:xfrm>
          <a:off x="3992556" y="3620170"/>
          <a:ext cx="2491946" cy="1394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1511" tIns="0" rIns="0" bIns="0" numCol="1" spcCol="1270" anchor="t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200" kern="1200" dirty="0" smtClean="0">
              <a:solidFill>
                <a:schemeClr val="tx1"/>
              </a:solidFill>
            </a:rPr>
            <a:t>Chaotic</a:t>
          </a:r>
          <a:endParaRPr lang="en-US" sz="3200" kern="1200" dirty="0">
            <a:solidFill>
              <a:schemeClr val="tx1"/>
            </a:solidFill>
          </a:endParaRPr>
        </a:p>
      </dsp:txBody>
      <dsp:txXfrm>
        <a:off x="3992556" y="3620170"/>
        <a:ext cx="2491946" cy="1394647"/>
      </dsp:txXfrm>
    </dsp:sp>
    <dsp:sp modelId="{5D68AEAF-FE34-4435-BFC8-EFBFAA89D127}">
      <dsp:nvSpPr>
        <dsp:cNvPr id="0" name=""/>
        <dsp:cNvSpPr/>
      </dsp:nvSpPr>
      <dsp:spPr>
        <a:xfrm>
          <a:off x="6712808" y="2518645"/>
          <a:ext cx="628919" cy="6289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60ADAD-D1C4-4CD0-919E-0AFDEBB458C5}">
      <dsp:nvSpPr>
        <dsp:cNvPr id="0" name=""/>
        <dsp:cNvSpPr/>
      </dsp:nvSpPr>
      <dsp:spPr>
        <a:xfrm>
          <a:off x="7027267" y="2833105"/>
          <a:ext cx="2491946" cy="4583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33252" tIns="0" rIns="0" bIns="0" numCol="1" spcCol="1270" anchor="t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200" kern="1200" dirty="0" smtClean="0">
              <a:solidFill>
                <a:schemeClr val="tx1"/>
              </a:solidFill>
            </a:rPr>
            <a:t>Challenging</a:t>
          </a:r>
          <a:endParaRPr lang="en-US" sz="3200" kern="1200" dirty="0">
            <a:solidFill>
              <a:schemeClr val="tx1"/>
            </a:solidFill>
          </a:endParaRPr>
        </a:p>
      </dsp:txBody>
      <dsp:txXfrm>
        <a:off x="7027267" y="2833105"/>
        <a:ext cx="2491946" cy="4583401"/>
      </dsp:txXfrm>
    </dsp:sp>
    <dsp:sp modelId="{9B536D97-8999-423B-876A-7692319AA915}">
      <dsp:nvSpPr>
        <dsp:cNvPr id="0" name=""/>
        <dsp:cNvSpPr/>
      </dsp:nvSpPr>
      <dsp:spPr>
        <a:xfrm>
          <a:off x="9394616" y="1677613"/>
          <a:ext cx="842515" cy="84251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3132BB-5EC5-438E-8482-88890EDA1416}">
      <dsp:nvSpPr>
        <dsp:cNvPr id="0" name=""/>
        <dsp:cNvSpPr/>
      </dsp:nvSpPr>
      <dsp:spPr>
        <a:xfrm>
          <a:off x="9815874" y="2098871"/>
          <a:ext cx="2491946" cy="53176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6431" tIns="0" rIns="0" bIns="0" numCol="1" spcCol="1270" anchor="t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200" kern="1200" dirty="0" smtClean="0"/>
            <a:t>Rewarding</a:t>
          </a:r>
          <a:endParaRPr lang="en-US" sz="3200" kern="1200" dirty="0"/>
        </a:p>
      </dsp:txBody>
      <dsp:txXfrm>
        <a:off x="9815874" y="2098871"/>
        <a:ext cx="2491946" cy="5317635"/>
      </dsp:txXfrm>
    </dsp:sp>
  </dsp:spTree>
</dsp:drawing>
</file>

<file path=ppt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ppt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ヘッダー プレースホルダー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kumimoji="1" lang="ja-JP" altLang="en-US"/>
          </a:p>
        </p:txBody>
      </p:sp>
      <p:sp>
        <p:nvSpPr>
          <p:cNvPr id="3" name="日付プレースホルダー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7AB5A974-2B9D-4DE7-B1FD-B969DD33CD5E}" type="datetimeFigureOut">
              <a:rPr kumimoji="1" lang="ja-JP" altLang="en-US" smtClean="0"/>
              <a:t>2019/6/17</a:t>
            </a:fld>
            <a:endParaRPr kumimoji="1" lang="ja-JP" altLang="en-US"/>
          </a:p>
        </p:txBody>
      </p:sp>
      <p:sp>
        <p:nvSpPr>
          <p:cNvPr id="4" name="スライド イメージ プレースホルダー 3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ja-JP" altLang="en-US"/>
          </a:p>
        </p:txBody>
      </p:sp>
      <p:sp>
        <p:nvSpPr>
          <p:cNvPr id="5" name="ノート プレースホルダー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kumimoji="1" lang="ja-JP" altLang="en-US"/>
              <a:t>マスター テキストの書式設定</a:t>
            </a:r>
          </a:p>
          <a:p>
            <a:pPr lvl="1"/>
            <a:r>
              <a:rPr kumimoji="1" lang="ja-JP" altLang="en-US"/>
              <a:t>第 </a:t>
            </a:r>
            <a:r>
              <a:rPr kumimoji="1" lang="en-US" altLang="ja-JP"/>
              <a:t>2 </a:t>
            </a:r>
            <a:r>
              <a:rPr kumimoji="1" lang="ja-JP" altLang="en-US"/>
              <a:t>レベル</a:t>
            </a:r>
          </a:p>
          <a:p>
            <a:pPr lvl="2"/>
            <a:r>
              <a:rPr kumimoji="1" lang="ja-JP" altLang="en-US"/>
              <a:t>第 </a:t>
            </a:r>
            <a:r>
              <a:rPr kumimoji="1" lang="en-US" altLang="ja-JP"/>
              <a:t>3 </a:t>
            </a:r>
            <a:r>
              <a:rPr kumimoji="1" lang="ja-JP" altLang="en-US"/>
              <a:t>レベル</a:t>
            </a:r>
          </a:p>
          <a:p>
            <a:pPr lvl="3"/>
            <a:r>
              <a:rPr kumimoji="1" lang="ja-JP" altLang="en-US"/>
              <a:t>第 </a:t>
            </a:r>
            <a:r>
              <a:rPr kumimoji="1" lang="en-US" altLang="ja-JP"/>
              <a:t>4 </a:t>
            </a:r>
            <a:r>
              <a:rPr kumimoji="1" lang="ja-JP" altLang="en-US"/>
              <a:t>レベル</a:t>
            </a:r>
          </a:p>
          <a:p>
            <a:pPr lvl="4"/>
            <a:r>
              <a:rPr kumimoji="1" lang="ja-JP" altLang="en-US"/>
              <a:t>第 </a:t>
            </a:r>
            <a:r>
              <a:rPr kumimoji="1" lang="en-US" altLang="ja-JP"/>
              <a:t>5 </a:t>
            </a:r>
            <a:r>
              <a:rPr kumimoji="1" lang="ja-JP" altLang="en-US"/>
              <a:t>レベル</a:t>
            </a:r>
          </a:p>
        </p:txBody>
      </p:sp>
      <p:sp>
        <p:nvSpPr>
          <p:cNvPr id="6" name="フッター プレースホルダー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kumimoji="1" lang="ja-JP" altLang="en-US"/>
          </a:p>
        </p:txBody>
      </p:sp>
      <p:sp>
        <p:nvSpPr>
          <p:cNvPr id="7" name="スライド番号プレースホルダー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B5CE44EA-33D9-406B-AA52-45755D8D5CBE}" type="slidenum">
              <a:rPr kumimoji="1" lang="ja-JP" altLang="en-US" smtClean="0"/>
              <a:t>‹#›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346910018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kumimoji="1"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421875310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10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1851963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11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4166273125"/>
      </p:ext>
    </p:extLst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lvl="0"/>
            <a:endParaRPr kumimoji="1" lang="en-CA" sz="12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12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280196409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13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3109142939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14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1095702669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baseline="0" dirty="0" smtClean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15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1671715911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baseline="0" dirty="0" smtClean="0"/>
          </a:p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16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789520514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17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3530005515"/>
      </p:ext>
    </p:extLst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18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685078665"/>
      </p:ext>
    </p:extLst>
  </p:cSld>
  <p:clrMapOvr>
    <a:masterClrMapping/>
  </p:clrMapOvr>
</p:notes>
</file>

<file path=ppt/notesSlides/notesSlide1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19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1269088075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2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906564492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en-CA" baseline="0" dirty="0" smtClean="0"/>
          </a:p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3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432481716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4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3954277650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5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3910814978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6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645316514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7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547592476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baseline="0" dirty="0" smtClean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8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055489214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B5CE44EA-33D9-406B-AA52-45755D8D5CBE}" type="slidenum">
              <a:rPr kumimoji="1" lang="ja-JP" altLang="en-US" smtClean="0"/>
              <a:t>9</a:t>
            </a:fld>
            <a:endParaRPr kumimoji="1" lang="ja-JP" altLang="en-US"/>
          </a:p>
        </p:txBody>
      </p:sp>
    </p:spTree>
    <p:extLst>
      <p:ext uri="{BB962C8B-B14F-4D97-AF65-F5344CB8AC3E}">
        <p14:creationId xmlns:p14="http://schemas.microsoft.com/office/powerpoint/2010/main" val="2667775926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o Conten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Footer Placeholder 2"/>
          <p:cNvSpPr>
            <a:spLocks noGrp="1"/>
          </p:cNvSpPr>
          <p:nvPr>
            <p:ph type="ftr" sz="quarter" idx="10"/>
          </p:nvPr>
        </p:nvSpPr>
        <p:spPr>
          <a:xfrm>
            <a:off x="10784668" y="9634015"/>
            <a:ext cx="6172200" cy="547603"/>
          </a:xfrm>
          <a:prstGeom prst="rect">
            <a:avLst/>
          </a:prstGeom>
        </p:spPr>
        <p:txBody>
          <a:bodyPr/>
          <a:lstStyle/>
          <a:p>
            <a:r>
              <a:rPr lang="en-US" dirty="0"/>
              <a:t>The Power of PowerPoint | thepopp.com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95532286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 images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5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775022" y="2993922"/>
            <a:ext cx="5419301" cy="3318388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6" name="タイトル 1"/>
          <p:cNvSpPr>
            <a:spLocks noGrp="1"/>
          </p:cNvSpPr>
          <p:nvPr>
            <p:ph type="title" hasCustomPrompt="1"/>
          </p:nvPr>
        </p:nvSpPr>
        <p:spPr>
          <a:xfrm>
            <a:off x="775021" y="531190"/>
            <a:ext cx="16737958" cy="1612865"/>
          </a:xfrm>
        </p:spPr>
        <p:txBody>
          <a:bodyPr anchor="ctr">
            <a:normAutofit/>
          </a:bodyPr>
          <a:lstStyle>
            <a:lvl1pPr algn="ctr">
              <a:lnSpc>
                <a:spcPct val="10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Slide Title</a:t>
            </a:r>
            <a:endParaRPr kumimoji="1" lang="ja-JP" altLang="en-US" dirty="0"/>
          </a:p>
        </p:txBody>
      </p:sp>
      <p:sp>
        <p:nvSpPr>
          <p:cNvPr id="7" name="テキスト プレースホルダー 5"/>
          <p:cNvSpPr>
            <a:spLocks noGrp="1"/>
          </p:cNvSpPr>
          <p:nvPr>
            <p:ph type="body" sz="quarter" idx="20" hasCustomPrompt="1"/>
          </p:nvPr>
        </p:nvSpPr>
        <p:spPr>
          <a:xfrm>
            <a:off x="1181449" y="5987152"/>
            <a:ext cx="4652385" cy="650315"/>
          </a:xfrm>
          <a:solidFill>
            <a:srgbClr val="D3D3D3"/>
          </a:solidFill>
        </p:spPr>
        <p:txBody>
          <a:bodyPr numCol="1" spcCol="360000" anchor="ctr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8" name="テキスト プレースホルダー 5"/>
          <p:cNvSpPr>
            <a:spLocks noGrp="1"/>
          </p:cNvSpPr>
          <p:nvPr>
            <p:ph type="body" sz="quarter" idx="21" hasCustomPrompt="1"/>
          </p:nvPr>
        </p:nvSpPr>
        <p:spPr>
          <a:xfrm>
            <a:off x="775021" y="6667584"/>
            <a:ext cx="5419301" cy="2285999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5" name="Picture Placeholder 6"/>
          <p:cNvSpPr>
            <a:spLocks noGrp="1"/>
          </p:cNvSpPr>
          <p:nvPr>
            <p:ph type="pic" sz="quarter" idx="22" hasCustomPrompt="1"/>
          </p:nvPr>
        </p:nvSpPr>
        <p:spPr>
          <a:xfrm>
            <a:off x="6434349" y="2993922"/>
            <a:ext cx="5419301" cy="3318388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16" name="テキスト プレースホルダー 5"/>
          <p:cNvSpPr>
            <a:spLocks noGrp="1"/>
          </p:cNvSpPr>
          <p:nvPr>
            <p:ph type="body" sz="quarter" idx="23" hasCustomPrompt="1"/>
          </p:nvPr>
        </p:nvSpPr>
        <p:spPr>
          <a:xfrm>
            <a:off x="6840776" y="5987152"/>
            <a:ext cx="4652385" cy="650315"/>
          </a:xfrm>
          <a:solidFill>
            <a:srgbClr val="D3D3D3"/>
          </a:solidFill>
        </p:spPr>
        <p:txBody>
          <a:bodyPr numCol="1" spcCol="360000" anchor="ctr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17" name="テキスト プレースホルダー 5"/>
          <p:cNvSpPr>
            <a:spLocks noGrp="1"/>
          </p:cNvSpPr>
          <p:nvPr>
            <p:ph type="body" sz="quarter" idx="24" hasCustomPrompt="1"/>
          </p:nvPr>
        </p:nvSpPr>
        <p:spPr>
          <a:xfrm>
            <a:off x="6434348" y="6667584"/>
            <a:ext cx="5419301" cy="2285999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8" name="Picture Placeholder 6"/>
          <p:cNvSpPr>
            <a:spLocks noGrp="1"/>
          </p:cNvSpPr>
          <p:nvPr>
            <p:ph type="pic" sz="quarter" idx="25" hasCustomPrompt="1"/>
          </p:nvPr>
        </p:nvSpPr>
        <p:spPr>
          <a:xfrm>
            <a:off x="12093675" y="2993922"/>
            <a:ext cx="5419301" cy="3318388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19" name="テキスト プレースホルダー 5"/>
          <p:cNvSpPr>
            <a:spLocks noGrp="1"/>
          </p:cNvSpPr>
          <p:nvPr>
            <p:ph type="body" sz="quarter" idx="26" hasCustomPrompt="1"/>
          </p:nvPr>
        </p:nvSpPr>
        <p:spPr>
          <a:xfrm>
            <a:off x="12500102" y="5987152"/>
            <a:ext cx="4652385" cy="650315"/>
          </a:xfrm>
          <a:solidFill>
            <a:srgbClr val="D3D3D3"/>
          </a:solidFill>
        </p:spPr>
        <p:txBody>
          <a:bodyPr numCol="1" spcCol="360000" anchor="ctr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20" name="テキスト プレースホルダー 5"/>
          <p:cNvSpPr>
            <a:spLocks noGrp="1"/>
          </p:cNvSpPr>
          <p:nvPr>
            <p:ph type="body" sz="quarter" idx="27" hasCustomPrompt="1"/>
          </p:nvPr>
        </p:nvSpPr>
        <p:spPr>
          <a:xfrm>
            <a:off x="12093674" y="6667584"/>
            <a:ext cx="5419301" cy="2285999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40744371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1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825"/>
                            </p:stCondLst>
                            <p:childTnLst>
                              <p:par>
                                <p:cTn id="10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12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325"/>
                            </p:stCondLst>
                            <p:childTnLst>
                              <p:par>
                                <p:cTn id="14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6" dur="500" fill="hold"/>
                                        <p:tgtEl>
                                          <p:spTgt spid="7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7" dur="500" fill="hold"/>
                                        <p:tgtEl>
                                          <p:spTgt spid="7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8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0" dur="500" fill="hold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1" dur="500" fill="hold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2" fill="hold">
                            <p:stCondLst>
                              <p:cond delay="2075"/>
                            </p:stCondLst>
                            <p:childTnLst>
                              <p:par>
                                <p:cTn id="23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25" dur="500"/>
                                        <p:tgtEl>
                                          <p:spTgt spid="1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6" fill="hold">
                            <p:stCondLst>
                              <p:cond delay="2575"/>
                            </p:stCondLst>
                            <p:childTnLst>
                              <p:par>
                                <p:cTn id="27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9" dur="500" fill="hold"/>
                                        <p:tgtEl>
                                          <p:spTgt spid="1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0" dur="500" fill="hold"/>
                                        <p:tgtEl>
                                          <p:spTgt spid="1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31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3" dur="500" fill="hold"/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4" dur="500" fill="hold"/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5" fill="hold">
                            <p:stCondLst>
                              <p:cond delay="3325"/>
                            </p:stCondLst>
                            <p:childTnLst>
                              <p:par>
                                <p:cTn id="36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38" dur="500"/>
                                        <p:tgtEl>
                                          <p:spTgt spid="1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9" fill="hold">
                            <p:stCondLst>
                              <p:cond delay="3825"/>
                            </p:stCondLst>
                            <p:childTnLst>
                              <p:par>
                                <p:cTn id="40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2" dur="500" fill="hold"/>
                                        <p:tgtEl>
                                          <p:spTgt spid="19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3" dur="500" fill="hold"/>
                                        <p:tgtEl>
                                          <p:spTgt spid="19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44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6" dur="500" fill="hold"/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7" dur="500" fill="hold"/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  <p:bldP spid="6" grpId="0"/>
      <p:bldP spid="7" grpId="0" animBg="1">
        <p:tmplLst>
          <p:tmpl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8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8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8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8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5" grpId="0"/>
      <p:bldP spid="16" grpId="0" animBg="1">
        <p:tmplLst>
          <p:tmpl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6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6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7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8" grpId="0"/>
      <p:bldP spid="19" grpId="0" animBg="1">
        <p:tmplLst>
          <p:tmpl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9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9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0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0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20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20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</p:bldLst>
  </p:timing>
  <p:extLst mod="1">
    <p:ext uri="{DCECCB84-F9BA-43D5-87BE-67443E8EF086}">
      <p15:sldGuideLst xmlns:p15="http://schemas.microsoft.com/office/powerpoint/2012/main">
        <p15:guide id="1" orient="horz" pos="3239" userDrawn="1">
          <p15:clr>
            <a:srgbClr val="FBAE40"/>
          </p15:clr>
        </p15:guide>
        <p15:guide id="2" pos="5760" userDrawn="1">
          <p15:clr>
            <a:srgbClr val="FBAE40"/>
          </p15:clr>
        </p15:guide>
      </p15:sldGuideLst>
    </p:ext>
  </p:extLst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meline 2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5" name="タイトル 1"/>
          <p:cNvSpPr>
            <a:spLocks noGrp="1"/>
          </p:cNvSpPr>
          <p:nvPr>
            <p:ph type="title" hasCustomPrompt="1"/>
          </p:nvPr>
        </p:nvSpPr>
        <p:spPr>
          <a:xfrm>
            <a:off x="0" y="323558"/>
            <a:ext cx="18288000" cy="3798277"/>
          </a:xfrm>
        </p:spPr>
        <p:txBody>
          <a:bodyPr anchor="ctr">
            <a:noAutofit/>
          </a:bodyPr>
          <a:lstStyle>
            <a:lvl1pPr algn="ctr">
              <a:lnSpc>
                <a:spcPct val="100000"/>
              </a:lnSpc>
              <a:defRPr sz="250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Word</a:t>
            </a:r>
            <a:endParaRPr kumimoji="1" lang="ja-JP" altLang="en-US" dirty="0"/>
          </a:p>
        </p:txBody>
      </p:sp>
      <p:sp>
        <p:nvSpPr>
          <p:cNvPr id="6" name="Rectangle 5"/>
          <p:cNvSpPr/>
          <p:nvPr userDrawn="1"/>
        </p:nvSpPr>
        <p:spPr>
          <a:xfrm>
            <a:off x="3631809" y="5690553"/>
            <a:ext cx="365760" cy="365760"/>
          </a:xfrm>
          <a:prstGeom prst="rect">
            <a:avLst/>
          </a:prstGeom>
          <a:solidFill>
            <a:srgbClr val="336699"/>
          </a:solidFill>
          <a:ln>
            <a:solidFill>
              <a:srgbClr val="336699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ja-JP" altLang="en-US"/>
          </a:p>
        </p:txBody>
      </p:sp>
      <p:sp>
        <p:nvSpPr>
          <p:cNvPr id="7" name="Rectangle 6"/>
          <p:cNvSpPr/>
          <p:nvPr userDrawn="1"/>
        </p:nvSpPr>
        <p:spPr>
          <a:xfrm>
            <a:off x="8961120" y="5690553"/>
            <a:ext cx="365760" cy="365760"/>
          </a:xfrm>
          <a:prstGeom prst="rect">
            <a:avLst/>
          </a:prstGeom>
          <a:solidFill>
            <a:srgbClr val="336699"/>
          </a:solidFill>
          <a:ln>
            <a:solidFill>
              <a:srgbClr val="336699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ja-JP" altLang="en-US"/>
          </a:p>
        </p:txBody>
      </p:sp>
      <p:sp>
        <p:nvSpPr>
          <p:cNvPr id="8" name="Rectangle 7"/>
          <p:cNvSpPr/>
          <p:nvPr userDrawn="1"/>
        </p:nvSpPr>
        <p:spPr>
          <a:xfrm>
            <a:off x="14349070" y="5690553"/>
            <a:ext cx="365760" cy="365760"/>
          </a:xfrm>
          <a:prstGeom prst="rect">
            <a:avLst/>
          </a:prstGeom>
          <a:solidFill>
            <a:srgbClr val="336699"/>
          </a:solidFill>
          <a:ln>
            <a:solidFill>
              <a:srgbClr val="336699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ja-JP" altLang="en-US"/>
          </a:p>
        </p:txBody>
      </p:sp>
      <p:cxnSp>
        <p:nvCxnSpPr>
          <p:cNvPr id="10" name="Straight Connector 9"/>
          <p:cNvCxnSpPr>
            <a:stCxn id="6" idx="3"/>
            <a:endCxn id="7" idx="1"/>
          </p:cNvCxnSpPr>
          <p:nvPr userDrawn="1"/>
        </p:nvCxnSpPr>
        <p:spPr>
          <a:xfrm>
            <a:off x="3997569" y="5873433"/>
            <a:ext cx="4963551" cy="0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/>
          <p:cNvCxnSpPr>
            <a:stCxn id="7" idx="3"/>
            <a:endCxn id="8" idx="1"/>
          </p:cNvCxnSpPr>
          <p:nvPr userDrawn="1"/>
        </p:nvCxnSpPr>
        <p:spPr>
          <a:xfrm>
            <a:off x="9326880" y="5873433"/>
            <a:ext cx="5022190" cy="0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/>
          <p:cNvCxnSpPr>
            <a:stCxn id="8" idx="3"/>
          </p:cNvCxnSpPr>
          <p:nvPr userDrawn="1"/>
        </p:nvCxnSpPr>
        <p:spPr>
          <a:xfrm>
            <a:off x="14714830" y="5873433"/>
            <a:ext cx="3573170" cy="0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7" name="テキスト プレースホルダー 5"/>
          <p:cNvSpPr>
            <a:spLocks noGrp="1"/>
          </p:cNvSpPr>
          <p:nvPr>
            <p:ph type="body" sz="quarter" idx="14" hasCustomPrompt="1"/>
          </p:nvPr>
        </p:nvSpPr>
        <p:spPr>
          <a:xfrm>
            <a:off x="1283286" y="6239193"/>
            <a:ext cx="5080002" cy="537027"/>
          </a:xfrm>
        </p:spPr>
        <p:txBody>
          <a:bodyPr numCol="1" spcCol="360000" anchor="b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18" name="テキスト プレースホルダー 5"/>
          <p:cNvSpPr>
            <a:spLocks noGrp="1"/>
          </p:cNvSpPr>
          <p:nvPr>
            <p:ph type="body" sz="quarter" idx="15" hasCustomPrompt="1"/>
          </p:nvPr>
        </p:nvSpPr>
        <p:spPr>
          <a:xfrm>
            <a:off x="1579509" y="6761713"/>
            <a:ext cx="4475088" cy="2122108"/>
          </a:xfrm>
        </p:spPr>
        <p:txBody>
          <a:bodyPr numCol="1" spcCol="360000" anchor="t">
            <a:normAutofit/>
          </a:bodyPr>
          <a:lstStyle>
            <a:lvl1pPr marL="0" indent="0" algn="ctr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9" name="テキスト プレースホルダー 5"/>
          <p:cNvSpPr>
            <a:spLocks noGrp="1"/>
          </p:cNvSpPr>
          <p:nvPr>
            <p:ph type="body" sz="quarter" idx="16" hasCustomPrompt="1"/>
          </p:nvPr>
        </p:nvSpPr>
        <p:spPr>
          <a:xfrm>
            <a:off x="6612597" y="6218263"/>
            <a:ext cx="5080002" cy="537027"/>
          </a:xfrm>
        </p:spPr>
        <p:txBody>
          <a:bodyPr numCol="1" spcCol="360000" anchor="b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20" name="テキスト プレースホルダー 5"/>
          <p:cNvSpPr>
            <a:spLocks noGrp="1"/>
          </p:cNvSpPr>
          <p:nvPr>
            <p:ph type="body" sz="quarter" idx="17" hasCustomPrompt="1"/>
          </p:nvPr>
        </p:nvSpPr>
        <p:spPr>
          <a:xfrm>
            <a:off x="6908820" y="6740783"/>
            <a:ext cx="4475088" cy="2122108"/>
          </a:xfrm>
        </p:spPr>
        <p:txBody>
          <a:bodyPr numCol="1" spcCol="360000" anchor="t">
            <a:normAutofit/>
          </a:bodyPr>
          <a:lstStyle>
            <a:lvl1pPr marL="0" indent="0" algn="ctr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21" name="テキスト プレースホルダー 5"/>
          <p:cNvSpPr>
            <a:spLocks noGrp="1"/>
          </p:cNvSpPr>
          <p:nvPr>
            <p:ph type="body" sz="quarter" idx="18" hasCustomPrompt="1"/>
          </p:nvPr>
        </p:nvSpPr>
        <p:spPr>
          <a:xfrm>
            <a:off x="11998180" y="6228728"/>
            <a:ext cx="5080002" cy="537027"/>
          </a:xfrm>
        </p:spPr>
        <p:txBody>
          <a:bodyPr numCol="1" spcCol="360000" anchor="b">
            <a:norm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22" name="テキスト プレースホルダー 5"/>
          <p:cNvSpPr>
            <a:spLocks noGrp="1"/>
          </p:cNvSpPr>
          <p:nvPr>
            <p:ph type="body" sz="quarter" idx="19" hasCustomPrompt="1"/>
          </p:nvPr>
        </p:nvSpPr>
        <p:spPr>
          <a:xfrm>
            <a:off x="12294403" y="6751248"/>
            <a:ext cx="4475088" cy="2122108"/>
          </a:xfrm>
        </p:spPr>
        <p:txBody>
          <a:bodyPr numCol="1" spcCol="360000" anchor="t">
            <a:normAutofit/>
          </a:bodyPr>
          <a:lstStyle>
            <a:lvl1pPr marL="0" indent="0" algn="ctr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23" name="テキスト プレースホルダー 5"/>
          <p:cNvSpPr>
            <a:spLocks noGrp="1"/>
          </p:cNvSpPr>
          <p:nvPr>
            <p:ph type="body" sz="quarter" idx="20" hasCustomPrompt="1"/>
          </p:nvPr>
        </p:nvSpPr>
        <p:spPr>
          <a:xfrm>
            <a:off x="1283286" y="4616219"/>
            <a:ext cx="5080002" cy="1101238"/>
          </a:xfrm>
        </p:spPr>
        <p:txBody>
          <a:bodyPr numCol="1" spcCol="360000" anchor="b">
            <a:no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6600" i="1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lvl="0"/>
            <a:r>
              <a:rPr kumimoji="1" lang="en-US" altLang="ja-JP" dirty="0"/>
              <a:t>0000</a:t>
            </a:r>
            <a:endParaRPr kumimoji="1" lang="ja-JP" altLang="en-US" dirty="0"/>
          </a:p>
        </p:txBody>
      </p:sp>
      <p:sp>
        <p:nvSpPr>
          <p:cNvPr id="24" name="テキスト プレースホルダー 5"/>
          <p:cNvSpPr>
            <a:spLocks noGrp="1"/>
          </p:cNvSpPr>
          <p:nvPr>
            <p:ph type="body" sz="quarter" idx="21" hasCustomPrompt="1"/>
          </p:nvPr>
        </p:nvSpPr>
        <p:spPr>
          <a:xfrm>
            <a:off x="6612597" y="4595289"/>
            <a:ext cx="5080002" cy="1101238"/>
          </a:xfrm>
        </p:spPr>
        <p:txBody>
          <a:bodyPr numCol="1" spcCol="360000" anchor="b">
            <a:no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6600" i="1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lvl="0"/>
            <a:r>
              <a:rPr kumimoji="1" lang="en-US" altLang="ja-JP" dirty="0"/>
              <a:t>0000</a:t>
            </a:r>
            <a:endParaRPr kumimoji="1" lang="ja-JP" altLang="en-US" dirty="0"/>
          </a:p>
        </p:txBody>
      </p:sp>
      <p:sp>
        <p:nvSpPr>
          <p:cNvPr id="25" name="テキスト プレースホルダー 5"/>
          <p:cNvSpPr>
            <a:spLocks noGrp="1"/>
          </p:cNvSpPr>
          <p:nvPr>
            <p:ph type="body" sz="quarter" idx="22" hasCustomPrompt="1"/>
          </p:nvPr>
        </p:nvSpPr>
        <p:spPr>
          <a:xfrm>
            <a:off x="11998180" y="4605754"/>
            <a:ext cx="5080002" cy="1101238"/>
          </a:xfrm>
        </p:spPr>
        <p:txBody>
          <a:bodyPr numCol="1" spcCol="360000" anchor="b">
            <a:noAutofit/>
          </a:bodyPr>
          <a:lstStyle>
            <a:lvl1pPr marL="0" indent="0" algn="ctr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6600" i="1">
                <a:solidFill>
                  <a:schemeClr val="tx1">
                    <a:lumMod val="75000"/>
                    <a:lumOff val="25000"/>
                  </a:schemeClr>
                </a:solidFill>
              </a:defRPr>
            </a:lvl1pPr>
          </a:lstStyle>
          <a:p>
            <a:pPr lvl="0"/>
            <a:r>
              <a:rPr kumimoji="1" lang="en-US" altLang="ja-JP" dirty="0"/>
              <a:t>0000</a:t>
            </a:r>
            <a:endParaRPr kumimoji="1" lang="ja-JP" altLang="en-US" dirty="0"/>
          </a:p>
        </p:txBody>
      </p:sp>
      <p:cxnSp>
        <p:nvCxnSpPr>
          <p:cNvPr id="26" name="Straight Connector 25"/>
          <p:cNvCxnSpPr>
            <a:endCxn id="6" idx="1"/>
          </p:cNvCxnSpPr>
          <p:nvPr userDrawn="1"/>
        </p:nvCxnSpPr>
        <p:spPr>
          <a:xfrm>
            <a:off x="0" y="5873433"/>
            <a:ext cx="3631809" cy="0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94330021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1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750"/>
                            </p:stCondLst>
                            <p:childTnLst>
                              <p:par>
                                <p:cTn id="10" presetID="2" presetClass="entr" presetSubtype="8" decel="100000" fill="hold" grpId="0" nodeType="afterEffect">
                                  <p:stCondLst>
                                    <p:cond delay="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2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3" dur="750" fill="hold"/>
                                        <p:tgtEl>
                                          <p:spTgt spid="2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4" presetID="2" presetClass="entr" presetSubtype="8" decel="10000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7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1725"/>
                            </p:stCondLst>
                            <p:childTnLst>
                              <p:par>
                                <p:cTn id="19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1" dur="500" fill="hold"/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2" dur="500" fill="hold"/>
                                        <p:tgtEl>
                                          <p:spTgt spid="1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23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5" dur="500" fill="hold"/>
                                        <p:tgtEl>
                                          <p:spTgt spid="1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6" dur="500" fill="hold"/>
                                        <p:tgtEl>
                                          <p:spTgt spid="1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7" fill="hold">
                            <p:stCondLst>
                              <p:cond delay="2475"/>
                            </p:stCondLst>
                            <p:childTnLst>
                              <p:par>
                                <p:cTn id="28" presetID="22" presetClass="entr" presetSubtype="8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30" dur="500"/>
                                        <p:tgtEl>
                                          <p:spTgt spid="1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1" fill="hold">
                            <p:stCondLst>
                              <p:cond delay="2975"/>
                            </p:stCondLst>
                            <p:childTnLst>
                              <p:par>
                                <p:cTn id="32" presetID="2" presetClass="entr" presetSubtype="8" decel="100000" fill="hold" grpId="0" nodeType="afterEffect">
                                  <p:stCondLst>
                                    <p:cond delay="25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4" dur="750" fill="hold"/>
                                        <p:tgtEl>
                                          <p:spTgt spid="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5" dur="750" fill="hold"/>
                                        <p:tgtEl>
                                          <p:spTgt spid="2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36" presetID="2" presetClass="entr" presetSubtype="8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8" dur="750" fill="hold"/>
                                        <p:tgtEl>
                                          <p:spTgt spid="7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9" dur="750" fill="hold"/>
                                        <p:tgtEl>
                                          <p:spTgt spid="7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0" fill="hold">
                            <p:stCondLst>
                              <p:cond delay="4200"/>
                            </p:stCondLst>
                            <p:childTnLst>
                              <p:par>
                                <p:cTn id="41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3" dur="500" fill="hold"/>
                                        <p:tgtEl>
                                          <p:spTgt spid="1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4" dur="500" fill="hold"/>
                                        <p:tgtEl>
                                          <p:spTgt spid="1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45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7" dur="500" fill="hold"/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8" dur="500" fill="hold"/>
                                        <p:tgtEl>
                                          <p:spTgt spid="2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9" fill="hold">
                            <p:stCondLst>
                              <p:cond delay="4950"/>
                            </p:stCondLst>
                            <p:childTnLst>
                              <p:par>
                                <p:cTn id="50" presetID="22" presetClass="entr" presetSubtype="8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52" dur="500"/>
                                        <p:tgtEl>
                                          <p:spTgt spid="1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3" fill="hold">
                            <p:stCondLst>
                              <p:cond delay="5450"/>
                            </p:stCondLst>
                            <p:childTnLst>
                              <p:par>
                                <p:cTn id="54" presetID="2" presetClass="entr" presetSubtype="8" decel="100000" fill="hold" grpId="0" nodeType="afterEffect">
                                  <p:stCondLst>
                                    <p:cond delay="25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5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56" dur="750" fill="hold"/>
                                        <p:tgtEl>
                                          <p:spTgt spid="25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57" dur="750" fill="hold"/>
                                        <p:tgtEl>
                                          <p:spTgt spid="25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58" presetID="2" presetClass="entr" presetSubtype="8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5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60" dur="75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61" dur="75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2" fill="hold">
                            <p:stCondLst>
                              <p:cond delay="6675"/>
                            </p:stCondLst>
                            <p:childTnLst>
                              <p:par>
                                <p:cTn id="63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65" dur="500" fill="hold"/>
                                        <p:tgtEl>
                                          <p:spTgt spid="2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66" dur="500" fill="hold"/>
                                        <p:tgtEl>
                                          <p:spTgt spid="2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67" presetID="2" presetClass="entr" presetSubtype="4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6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69" dur="500" fill="hold"/>
                                        <p:tgtEl>
                                          <p:spTgt spid="2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70" dur="500" fill="hold"/>
                                        <p:tgtEl>
                                          <p:spTgt spid="2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1" fill="hold">
                            <p:stCondLst>
                              <p:cond delay="7425"/>
                            </p:stCondLst>
                            <p:childTnLst>
                              <p:par>
                                <p:cTn id="72" presetID="22" presetClass="entr" presetSubtype="8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7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74" dur="500"/>
                                        <p:tgtEl>
                                          <p:spTgt spid="1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  <p:bldP spid="6" grpId="0" animBg="1"/>
      <p:bldP spid="7" grpId="0" animBg="1"/>
      <p:bldP spid="8" grpId="0" animBg="1"/>
      <p:bldP spid="17" grpId="0" build="p">
        <p:tmplLst>
          <p:tmpl lvl="1"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8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8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8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8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9" grpId="0" build="p">
        <p:tmplLst>
          <p:tmpl lvl="1"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9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9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0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0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20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20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1" grpId="0" build="p">
        <p:tmplLst>
          <p:tmpl lvl="1">
            <p:tnLst>
              <p:par>
                <p:cTn presetID="2" presetClass="entr" presetSubtype="4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1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21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21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2" grpId="0" build="p">
        <p:tmplLst>
          <p:tmpl lvl="1">
            <p:tnLst>
              <p:par>
                <p:cTn presetID="2" presetClass="entr" presetSubtype="4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2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22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#ppt_x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22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1+#ppt_h/2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3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3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23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23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4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25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4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24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24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25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25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5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25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25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</p:bldLst>
  </p:timing>
  <p:extLst mod="1">
    <p:ext uri="{DCECCB84-F9BA-43D5-87BE-67443E8EF086}">
      <p15:sldGuideLst xmlns:p15="http://schemas.microsoft.com/office/powerpoint/2012/main">
        <p15:guide id="1" orient="horz" pos="3239">
          <p15:clr>
            <a:srgbClr val="FBAE40"/>
          </p15:clr>
        </p15:guide>
        <p15:guide id="2" pos="5760">
          <p15:clr>
            <a:srgbClr val="FBAE40"/>
          </p15:clr>
        </p15:guide>
      </p15:sldGuideLst>
    </p:ext>
  </p:extLst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 keywords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5" name="タイトル 1"/>
          <p:cNvSpPr>
            <a:spLocks noGrp="1"/>
          </p:cNvSpPr>
          <p:nvPr>
            <p:ph type="title" hasCustomPrompt="1"/>
          </p:nvPr>
        </p:nvSpPr>
        <p:spPr>
          <a:xfrm>
            <a:off x="775021" y="531190"/>
            <a:ext cx="16737958" cy="1612865"/>
          </a:xfrm>
        </p:spPr>
        <p:txBody>
          <a:bodyPr anchor="ctr">
            <a:normAutofit/>
          </a:bodyPr>
          <a:lstStyle>
            <a:lvl1pPr algn="ctr">
              <a:lnSpc>
                <a:spcPct val="10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Slide Title Goes Here</a:t>
            </a:r>
            <a:endParaRPr kumimoji="1" lang="ja-JP" altLang="en-US" dirty="0"/>
          </a:p>
        </p:txBody>
      </p:sp>
      <p:sp>
        <p:nvSpPr>
          <p:cNvPr id="7" name="テキスト プレースホルダー 5"/>
          <p:cNvSpPr>
            <a:spLocks noGrp="1"/>
          </p:cNvSpPr>
          <p:nvPr>
            <p:ph type="body" sz="quarter" idx="19" hasCustomPrompt="1"/>
          </p:nvPr>
        </p:nvSpPr>
        <p:spPr>
          <a:xfrm>
            <a:off x="535536" y="3450339"/>
            <a:ext cx="3049494" cy="2645659"/>
          </a:xfrm>
        </p:spPr>
        <p:txBody>
          <a:bodyPr numCol="1" spcCol="360000" anchor="ctr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20000" i="1" baseline="0">
                <a:solidFill>
                  <a:schemeClr val="tx1">
                    <a:lumMod val="90000"/>
                    <a:lumOff val="10000"/>
                  </a:schemeClr>
                </a:solidFill>
                <a:latin typeface="+mn-lt"/>
              </a:defRPr>
            </a:lvl1pPr>
          </a:lstStyle>
          <a:p>
            <a:pPr lvl="0"/>
            <a:r>
              <a:rPr kumimoji="1" lang="en-US" altLang="ja-JP" dirty="0"/>
              <a:t>00</a:t>
            </a:r>
            <a:endParaRPr kumimoji="1" lang="ja-JP" alt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8" hasCustomPrompt="1"/>
          </p:nvPr>
        </p:nvSpPr>
        <p:spPr>
          <a:xfrm>
            <a:off x="1104273" y="5196114"/>
            <a:ext cx="5161321" cy="685796"/>
          </a:xfrm>
        </p:spPr>
        <p:txBody>
          <a:bodyPr numCol="1" spcCol="360000" anchor="b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Word</a:t>
            </a:r>
            <a:endParaRPr kumimoji="1" lang="ja-JP" altLang="en-US" dirty="0"/>
          </a:p>
        </p:txBody>
      </p:sp>
      <p:sp>
        <p:nvSpPr>
          <p:cNvPr id="8" name="テキスト プレースホルダー 5"/>
          <p:cNvSpPr>
            <a:spLocks noGrp="1"/>
          </p:cNvSpPr>
          <p:nvPr>
            <p:ph type="body" sz="quarter" idx="20" hasCustomPrompt="1"/>
          </p:nvPr>
        </p:nvSpPr>
        <p:spPr>
          <a:xfrm>
            <a:off x="1104273" y="5881911"/>
            <a:ext cx="5161321" cy="1738518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9" name="テキスト プレースホルダー 5"/>
          <p:cNvSpPr>
            <a:spLocks noGrp="1"/>
          </p:cNvSpPr>
          <p:nvPr>
            <p:ph type="body" sz="quarter" idx="21" hasCustomPrompt="1"/>
          </p:nvPr>
        </p:nvSpPr>
        <p:spPr>
          <a:xfrm>
            <a:off x="6451799" y="3450339"/>
            <a:ext cx="3049494" cy="2645659"/>
          </a:xfrm>
        </p:spPr>
        <p:txBody>
          <a:bodyPr numCol="1" spcCol="360000" anchor="ctr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20000" i="1" baseline="0">
                <a:solidFill>
                  <a:schemeClr val="tx1">
                    <a:lumMod val="90000"/>
                    <a:lumOff val="10000"/>
                  </a:schemeClr>
                </a:solidFill>
                <a:latin typeface="+mn-lt"/>
              </a:defRPr>
            </a:lvl1pPr>
          </a:lstStyle>
          <a:p>
            <a:pPr lvl="0"/>
            <a:r>
              <a:rPr kumimoji="1" lang="en-US" altLang="ja-JP" dirty="0"/>
              <a:t>00</a:t>
            </a:r>
            <a:endParaRPr kumimoji="1" lang="ja-JP" altLang="en-US" dirty="0"/>
          </a:p>
        </p:txBody>
      </p:sp>
      <p:sp>
        <p:nvSpPr>
          <p:cNvPr id="10" name="テキスト プレースホルダー 5"/>
          <p:cNvSpPr>
            <a:spLocks noGrp="1"/>
          </p:cNvSpPr>
          <p:nvPr>
            <p:ph type="body" sz="quarter" idx="22" hasCustomPrompt="1"/>
          </p:nvPr>
        </p:nvSpPr>
        <p:spPr>
          <a:xfrm>
            <a:off x="7020536" y="5196114"/>
            <a:ext cx="5161321" cy="685796"/>
          </a:xfrm>
        </p:spPr>
        <p:txBody>
          <a:bodyPr numCol="1" spcCol="360000" anchor="b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Word</a:t>
            </a:r>
            <a:endParaRPr kumimoji="1" lang="ja-JP" altLang="en-US" dirty="0"/>
          </a:p>
        </p:txBody>
      </p:sp>
      <p:sp>
        <p:nvSpPr>
          <p:cNvPr id="11" name="テキスト プレースホルダー 5"/>
          <p:cNvSpPr>
            <a:spLocks noGrp="1"/>
          </p:cNvSpPr>
          <p:nvPr>
            <p:ph type="body" sz="quarter" idx="23" hasCustomPrompt="1"/>
          </p:nvPr>
        </p:nvSpPr>
        <p:spPr>
          <a:xfrm>
            <a:off x="7020536" y="5881911"/>
            <a:ext cx="5161321" cy="1738518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2" name="テキスト プレースホルダー 5"/>
          <p:cNvSpPr>
            <a:spLocks noGrp="1"/>
          </p:cNvSpPr>
          <p:nvPr>
            <p:ph type="body" sz="quarter" idx="24" hasCustomPrompt="1"/>
          </p:nvPr>
        </p:nvSpPr>
        <p:spPr>
          <a:xfrm>
            <a:off x="12081953" y="3450339"/>
            <a:ext cx="3049494" cy="2645659"/>
          </a:xfrm>
        </p:spPr>
        <p:txBody>
          <a:bodyPr numCol="1" spcCol="360000" anchor="ctr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20000" i="1" baseline="0">
                <a:solidFill>
                  <a:schemeClr val="tx1">
                    <a:lumMod val="90000"/>
                    <a:lumOff val="10000"/>
                  </a:schemeClr>
                </a:solidFill>
                <a:latin typeface="+mn-lt"/>
              </a:defRPr>
            </a:lvl1pPr>
          </a:lstStyle>
          <a:p>
            <a:pPr lvl="0"/>
            <a:r>
              <a:rPr kumimoji="1" lang="en-US" altLang="ja-JP" dirty="0"/>
              <a:t>00</a:t>
            </a:r>
            <a:endParaRPr kumimoji="1" lang="ja-JP" altLang="en-US" dirty="0"/>
          </a:p>
        </p:txBody>
      </p:sp>
      <p:sp>
        <p:nvSpPr>
          <p:cNvPr id="13" name="テキスト プレースホルダー 5"/>
          <p:cNvSpPr>
            <a:spLocks noGrp="1"/>
          </p:cNvSpPr>
          <p:nvPr>
            <p:ph type="body" sz="quarter" idx="25" hasCustomPrompt="1"/>
          </p:nvPr>
        </p:nvSpPr>
        <p:spPr>
          <a:xfrm>
            <a:off x="12650690" y="5196114"/>
            <a:ext cx="5161321" cy="685796"/>
          </a:xfrm>
        </p:spPr>
        <p:txBody>
          <a:bodyPr numCol="1" spcCol="360000" anchor="b">
            <a:no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Word</a:t>
            </a:r>
            <a:endParaRPr kumimoji="1" lang="ja-JP" altLang="en-US" dirty="0"/>
          </a:p>
        </p:txBody>
      </p:sp>
      <p:sp>
        <p:nvSpPr>
          <p:cNvPr id="14" name="テキスト プレースホルダー 5"/>
          <p:cNvSpPr>
            <a:spLocks noGrp="1"/>
          </p:cNvSpPr>
          <p:nvPr>
            <p:ph type="body" sz="quarter" idx="26" hasCustomPrompt="1"/>
          </p:nvPr>
        </p:nvSpPr>
        <p:spPr>
          <a:xfrm>
            <a:off x="12650690" y="5881911"/>
            <a:ext cx="5161321" cy="1738518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905570645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1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75"/>
                            </p:stCondLst>
                            <p:childTnLst>
                              <p:par>
                                <p:cTn id="10" presetID="2" presetClass="entr" presetSubtype="8" decel="100000" fill="hold" grpId="0" nodeType="afterEffect">
                                  <p:stCondLst>
                                    <p:cond delay="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3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4" presetID="2" presetClass="entr" presetSubtype="2" decel="10000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7" dur="750" fill="hold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8" presetID="2" presetClass="entr" presetSubtype="8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0" dur="500" fill="hold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1" dur="500" fill="hold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2" fill="hold">
                            <p:stCondLst>
                              <p:cond delay="1800"/>
                            </p:stCondLst>
                            <p:childTnLst>
                              <p:par>
                                <p:cTn id="23" presetID="2" presetClass="entr" presetSubtype="8" decel="100000" fill="hold" grpId="0" nodeType="afterEffect">
                                  <p:stCondLst>
                                    <p:cond delay="25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5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6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27" presetID="2" presetClass="entr" presetSubtype="2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9" dur="750" fill="hold"/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0" dur="750" fill="hold"/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31" presetID="2" presetClass="entr" presetSubtype="8" decel="100000" fill="hold" grpId="0" nodeType="with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3" dur="500" fill="hold"/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4" dur="500" fill="hold"/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5" fill="hold">
                            <p:stCondLst>
                              <p:cond delay="2875"/>
                            </p:stCondLst>
                            <p:childTnLst>
                              <p:par>
                                <p:cTn id="36" presetID="2" presetClass="entr" presetSubtype="8" decel="100000" fill="hold" grpId="0" nodeType="afterEffect">
                                  <p:stCondLst>
                                    <p:cond delay="25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3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8" dur="750" fill="hold"/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9" dur="750" fill="hold"/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40" presetID="2" presetClass="entr" presetSubtype="2" decel="100000" fill="hold" grpId="0" nodeType="with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2" dur="750" fill="hold"/>
                                        <p:tgtEl>
                                          <p:spTgt spid="1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3" dur="750" fill="hold"/>
                                        <p:tgtEl>
                                          <p:spTgt spid="1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44" presetID="2" presetClass="entr" presetSubtype="8" decel="100000" fill="hold" grpId="0" nodeType="with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4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46" dur="500" fill="hold"/>
                                        <p:tgtEl>
                                          <p:spTgt spid="1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47" dur="500" fill="hold"/>
                                        <p:tgtEl>
                                          <p:spTgt spid="1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  <p:bldP spid="7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6" grpId="0" build="p">
        <p:tmplLst>
          <p:tmpl lvl="1">
            <p:tnLst>
              <p:par>
                <p:cTn presetID="2" presetClass="entr" presetSubtype="2" decel="100000" fill="hold" nodeType="with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6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6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8" grpId="0" build="p">
        <p:tmplLst>
          <p:tmpl lvl="1">
            <p:tnLst>
              <p:par>
                <p:cTn presetID="2" presetClass="entr" presetSubtype="8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8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8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8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9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25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0" grpId="0" build="p">
        <p:tmplLst>
          <p:tmpl lvl="1">
            <p:tnLst>
              <p:par>
                <p:cTn presetID="2" presetClass="entr" presetSubtype="2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0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10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10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1" grpId="0" build="p">
        <p:tmplLst>
          <p:tmpl lvl="1">
            <p:tnLst>
              <p:par>
                <p:cTn presetID="2" presetClass="entr" presetSubtype="8" decel="100000" fill="hold" nodeType="withEffect">
                  <p:stCondLst>
                    <p:cond delay="50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1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1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1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2" grpId="0" build="p">
        <p:tmplLst>
          <p:tmpl lvl="1">
            <p:tnLst>
              <p:par>
                <p:cTn presetID="2" presetClass="entr" presetSubtype="8" decel="100000" fill="hold" nodeType="afterEffect">
                  <p:stCondLst>
                    <p:cond delay="250"/>
                  </p:stCondLst>
                  <p:iterate type="lt">
                    <p:tmPct val="10000"/>
                  </p:iterate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2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12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12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3" grpId="0" build="p">
        <p:tmplLst>
          <p:tmpl lvl="1">
            <p:tnLst>
              <p:par>
                <p:cTn presetID="2" presetClass="entr" presetSubtype="2" decel="100000" fill="hold" nodeType="withEffect">
                  <p:stCondLst>
                    <p:cond delay="25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3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13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13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4" grpId="0" build="p">
        <p:tmplLst>
          <p:tmpl lvl="1">
            <p:tnLst>
              <p:par>
                <p:cTn presetID="2" presetClass="entr" presetSubtype="8" decel="100000" fill="hold" nodeType="withEffect">
                  <p:stCondLst>
                    <p:cond delay="50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4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500" fill="hold"/>
                        <p:tgtEl>
                          <p:spTgt spid="14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500" fill="hold"/>
                        <p:tgtEl>
                          <p:spTgt spid="14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</p:bldLst>
  </p:timing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Section break 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0" y="0"/>
            <a:ext cx="18288000" cy="10285413"/>
          </a:xfrm>
          <a:solidFill>
            <a:schemeClr val="tx2">
              <a:lumMod val="50000"/>
            </a:schemeClr>
          </a:solidFill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4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0" y="7920112"/>
            <a:ext cx="11127545" cy="2014136"/>
          </a:xfrm>
          <a:solidFill>
            <a:schemeClr val="tx1"/>
          </a:solidFill>
        </p:spPr>
        <p:txBody>
          <a:bodyPr numCol="1" spcCol="360000" anchor="t">
            <a:normAutofit/>
          </a:bodyPr>
          <a:lstStyle>
            <a:lvl1pPr algn="l">
              <a:spcBef>
                <a:spcPts val="1200"/>
              </a:spcBef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 </a:t>
            </a:r>
            <a:endParaRPr kumimoji="1" lang="ja-JP" altLang="en-US" dirty="0"/>
          </a:p>
        </p:txBody>
      </p:sp>
      <p:sp>
        <p:nvSpPr>
          <p:cNvPr id="5" name="タイトル 1"/>
          <p:cNvSpPr>
            <a:spLocks noGrp="1"/>
          </p:cNvSpPr>
          <p:nvPr>
            <p:ph type="title" hasCustomPrompt="1"/>
          </p:nvPr>
        </p:nvSpPr>
        <p:spPr>
          <a:xfrm>
            <a:off x="1400961" y="8385617"/>
            <a:ext cx="9346755" cy="1083126"/>
          </a:xfrm>
        </p:spPr>
        <p:txBody>
          <a:bodyPr anchor="ctr">
            <a:noAutofit/>
          </a:bodyPr>
          <a:lstStyle>
            <a:lvl1pPr algn="r">
              <a:lnSpc>
                <a:spcPct val="10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Section Name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54695498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2" presetClass="entr" presetSubtype="8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75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3" presetID="2" presetClass="entr" presetSubtype="8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5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" grpId="0" animBg="1"/>
      <p:bldP spid="4" grpId="0" animBg="1">
        <p:tmplLst>
          <p:tmpl>
            <p:tnLst>
              <p:par>
                <p:cTn presetID="2" presetClass="entr" presetSubtype="8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4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4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4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5" grpId="0"/>
    </p:bldLst>
  </p:timing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タイトル 1"/>
          <p:cNvSpPr>
            <a:spLocks noGrp="1"/>
          </p:cNvSpPr>
          <p:nvPr>
            <p:ph type="title" hasCustomPrompt="1"/>
          </p:nvPr>
        </p:nvSpPr>
        <p:spPr>
          <a:xfrm>
            <a:off x="1304195" y="725713"/>
            <a:ext cx="15679611" cy="4833257"/>
          </a:xfrm>
        </p:spPr>
        <p:txBody>
          <a:bodyPr anchor="b">
            <a:normAutofit/>
          </a:bodyPr>
          <a:lstStyle>
            <a:lvl1pPr algn="ctr">
              <a:lnSpc>
                <a:spcPct val="80000"/>
              </a:lnSpc>
              <a:defRPr sz="9600" baseline="0">
                <a:solidFill>
                  <a:schemeClr val="bg1"/>
                </a:solidFill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1304195" y="5463307"/>
            <a:ext cx="15679611" cy="769258"/>
          </a:xfrm>
        </p:spPr>
        <p:txBody>
          <a:bodyPr numCol="1" spcCol="360000" anchor="t">
            <a:normAutofit/>
          </a:bodyPr>
          <a:lstStyle>
            <a:lvl1pPr algn="ctr">
              <a:spcBef>
                <a:spcPts val="1200"/>
              </a:spcBef>
              <a:defRPr sz="280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4" name="テキスト プレースホルダー 12"/>
          <p:cNvSpPr>
            <a:spLocks noGrp="1"/>
          </p:cNvSpPr>
          <p:nvPr>
            <p:ph type="body" sz="quarter" idx="27" hasCustomPrompt="1"/>
          </p:nvPr>
        </p:nvSpPr>
        <p:spPr>
          <a:xfrm>
            <a:off x="5114925" y="7675418"/>
            <a:ext cx="8058150" cy="1993074"/>
          </a:xfrm>
        </p:spPr>
        <p:txBody>
          <a:bodyPr anchor="b">
            <a:normAutofit/>
          </a:bodyPr>
          <a:lstStyle>
            <a:lvl1pPr marL="0" indent="0" algn="ctr">
              <a:spcBef>
                <a:spcPts val="0"/>
              </a:spcBef>
              <a:buClr>
                <a:schemeClr val="accent1"/>
              </a:buClr>
              <a:buFontTx/>
              <a:buNone/>
              <a:defRPr sz="2000" baseline="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2987088565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00"/>
                            </p:stCondLst>
                            <p:childTnLst>
                              <p:par>
                                <p:cTn id="10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2" dur="500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00"/>
                            </p:stCondLst>
                            <p:childTnLst>
                              <p:par>
                                <p:cTn id="14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6" dur="500"/>
                                        <p:tgtEl>
                                          <p:spTgt spid="4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6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6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4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4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4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タイトル 1"/>
          <p:cNvSpPr>
            <a:spLocks noGrp="1"/>
          </p:cNvSpPr>
          <p:nvPr>
            <p:ph type="title" hasCustomPrompt="1"/>
          </p:nvPr>
        </p:nvSpPr>
        <p:spPr>
          <a:xfrm>
            <a:off x="912309" y="3817256"/>
            <a:ext cx="15679611" cy="4833257"/>
          </a:xfrm>
        </p:spPr>
        <p:txBody>
          <a:bodyPr anchor="b">
            <a:normAutofit/>
          </a:bodyPr>
          <a:lstStyle>
            <a:lvl1pPr algn="l">
              <a:lnSpc>
                <a:spcPct val="80000"/>
              </a:lnSpc>
              <a:defRPr sz="9600" baseline="0">
                <a:solidFill>
                  <a:schemeClr val="bg1"/>
                </a:solidFill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912309" y="8554850"/>
            <a:ext cx="15679611" cy="769258"/>
          </a:xfrm>
        </p:spPr>
        <p:txBody>
          <a:bodyPr numCol="1" spcCol="360000" anchor="t">
            <a:normAutofit/>
          </a:bodyPr>
          <a:lstStyle>
            <a:lvl1pPr algn="l">
              <a:spcBef>
                <a:spcPts val="1200"/>
              </a:spcBef>
              <a:defRPr sz="280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2288051592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00"/>
                            </p:stCondLst>
                            <p:childTnLst>
                              <p:par>
                                <p:cTn id="10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2" dur="500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6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6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break 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0" y="0"/>
            <a:ext cx="18288000" cy="10285413"/>
          </a:xfrm>
          <a:solidFill>
            <a:schemeClr val="tx2">
              <a:lumMod val="50000"/>
            </a:schemeClr>
          </a:solidFill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4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0" y="7920112"/>
            <a:ext cx="11127545" cy="2014136"/>
          </a:xfrm>
          <a:solidFill>
            <a:schemeClr val="tx1"/>
          </a:solidFill>
        </p:spPr>
        <p:txBody>
          <a:bodyPr numCol="1" spcCol="360000" anchor="t">
            <a:normAutofit/>
          </a:bodyPr>
          <a:lstStyle>
            <a:lvl1pPr algn="l">
              <a:spcBef>
                <a:spcPts val="1200"/>
              </a:spcBef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 </a:t>
            </a:r>
            <a:endParaRPr kumimoji="1" lang="ja-JP" altLang="en-US" dirty="0"/>
          </a:p>
        </p:txBody>
      </p:sp>
      <p:sp>
        <p:nvSpPr>
          <p:cNvPr id="5" name="タイトル 1"/>
          <p:cNvSpPr>
            <a:spLocks noGrp="1"/>
          </p:cNvSpPr>
          <p:nvPr>
            <p:ph type="title" hasCustomPrompt="1"/>
          </p:nvPr>
        </p:nvSpPr>
        <p:spPr>
          <a:xfrm>
            <a:off x="1400961" y="8385617"/>
            <a:ext cx="9346755" cy="1083126"/>
          </a:xfrm>
        </p:spPr>
        <p:txBody>
          <a:bodyPr anchor="ctr">
            <a:noAutofit/>
          </a:bodyPr>
          <a:lstStyle>
            <a:lvl1pPr algn="r">
              <a:lnSpc>
                <a:spcPct val="10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Section Name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198272948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2" presetClass="entr" presetSubtype="8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75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3" presetID="2" presetClass="entr" presetSubtype="8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5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" grpId="0" animBg="1"/>
      <p:bldP spid="4" grpId="0" animBg="1">
        <p:tmplLst>
          <p:tmpl>
            <p:tnLst>
              <p:par>
                <p:cTn presetID="2" presetClass="entr" presetSubtype="8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4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4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0-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4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5" grpId="0"/>
    </p:bldLst>
  </p:timing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Heading and text 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タイトル 1"/>
          <p:cNvSpPr>
            <a:spLocks noGrp="1"/>
          </p:cNvSpPr>
          <p:nvPr>
            <p:ph type="title" hasCustomPrompt="1"/>
          </p:nvPr>
        </p:nvSpPr>
        <p:spPr>
          <a:xfrm>
            <a:off x="1516743" y="870856"/>
            <a:ext cx="15254514" cy="3556001"/>
          </a:xfrm>
        </p:spPr>
        <p:txBody>
          <a:bodyPr anchor="b">
            <a:normAutofit/>
          </a:bodyPr>
          <a:lstStyle>
            <a:lvl1pPr>
              <a:lnSpc>
                <a:spcPct val="8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3" name="フッター プレースホルダー 2"/>
          <p:cNvSpPr>
            <a:spLocks noGrp="1"/>
          </p:cNvSpPr>
          <p:nvPr>
            <p:ph type="ftr" sz="quarter" idx="10"/>
          </p:nvPr>
        </p:nvSpPr>
        <p:spPr>
          <a:xfrm>
            <a:off x="10784668" y="9634015"/>
            <a:ext cx="6172200" cy="547603"/>
          </a:xfrm>
          <a:prstGeom prst="rect">
            <a:avLst/>
          </a:prstGeom>
        </p:spPr>
        <p:txBody>
          <a:bodyPr/>
          <a:lstStyle/>
          <a:p>
            <a:r>
              <a:rPr lang="en-US" dirty="0"/>
              <a:t>The Power of PowerPoint | thepopp.com</a:t>
            </a:r>
          </a:p>
        </p:txBody>
      </p:sp>
      <p:sp>
        <p:nvSpPr>
          <p:cNvPr id="4" name="スライド番号プレースホルダー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3947886" y="4426859"/>
            <a:ext cx="13008982" cy="4272642"/>
          </a:xfrm>
        </p:spPr>
        <p:txBody>
          <a:bodyPr numCol="1" spcCol="360000" anchor="t">
            <a:normAutofit/>
          </a:bodyPr>
          <a:lstStyle>
            <a:lvl1pPr marL="285750" indent="-285750" algn="l">
              <a:spcBef>
                <a:spcPts val="1200"/>
              </a:spcBef>
              <a:buClr>
                <a:srgbClr val="336699"/>
              </a:buClr>
              <a:buFont typeface="Wingdings" panose="05000000000000000000" pitchFamily="2" charset="2"/>
              <a:buChar char="n"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1486987519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00"/>
                            </p:stCondLst>
                            <p:childTnLst>
                              <p:par>
                                <p:cTn id="10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2" dur="500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6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6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Heading and text 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タイトル 1"/>
          <p:cNvSpPr>
            <a:spLocks noGrp="1"/>
          </p:cNvSpPr>
          <p:nvPr>
            <p:ph type="title" hasCustomPrompt="1"/>
          </p:nvPr>
        </p:nvSpPr>
        <p:spPr>
          <a:xfrm>
            <a:off x="1423938" y="2641600"/>
            <a:ext cx="15440125" cy="2354116"/>
          </a:xfrm>
        </p:spPr>
        <p:txBody>
          <a:bodyPr anchor="b">
            <a:normAutofit/>
          </a:bodyPr>
          <a:lstStyle>
            <a:lvl1pPr algn="ctr">
              <a:lnSpc>
                <a:spcPct val="8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3" name="フッター プレースホルダー 2"/>
          <p:cNvSpPr>
            <a:spLocks noGrp="1"/>
          </p:cNvSpPr>
          <p:nvPr>
            <p:ph type="ftr" sz="quarter" idx="10"/>
          </p:nvPr>
        </p:nvSpPr>
        <p:spPr>
          <a:xfrm>
            <a:off x="10784668" y="9634015"/>
            <a:ext cx="6172200" cy="547603"/>
          </a:xfrm>
          <a:prstGeom prst="rect">
            <a:avLst/>
          </a:prstGeom>
        </p:spPr>
        <p:txBody>
          <a:bodyPr/>
          <a:lstStyle/>
          <a:p>
            <a:r>
              <a:rPr lang="en-US" dirty="0"/>
              <a:t>The Power of PowerPoint | thepopp.com</a:t>
            </a:r>
          </a:p>
        </p:txBody>
      </p:sp>
      <p:sp>
        <p:nvSpPr>
          <p:cNvPr id="4" name="スライド番号プレースホルダー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1423938" y="5297715"/>
            <a:ext cx="15440125" cy="3401786"/>
          </a:xfrm>
        </p:spPr>
        <p:txBody>
          <a:bodyPr numCol="1" spcCol="360000" anchor="t">
            <a:normAutofit/>
          </a:bodyPr>
          <a:lstStyle>
            <a:lvl1pPr marL="0" indent="0" algn="ctr">
              <a:spcBef>
                <a:spcPts val="120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403275064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00"/>
                            </p:stCondLst>
                            <p:childTnLst>
                              <p:par>
                                <p:cTn id="10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2" dur="500"/>
                                        <p:tgtEl>
                                          <p:spTgt spid="6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6" grpId="0">
        <p:tmplLst>
          <p:tmpl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6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 Columns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14" name="Straight Connector 13"/>
          <p:cNvCxnSpPr/>
          <p:nvPr userDrawn="1"/>
        </p:nvCxnSpPr>
        <p:spPr>
          <a:xfrm>
            <a:off x="5196113" y="0"/>
            <a:ext cx="0" cy="10285413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>
          <a:xfrm>
            <a:off x="17022776" y="9605415"/>
            <a:ext cx="739036" cy="547603"/>
          </a:xfrm>
        </p:spPr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6" name="タイトル 1"/>
          <p:cNvSpPr>
            <a:spLocks noGrp="1"/>
          </p:cNvSpPr>
          <p:nvPr>
            <p:ph type="title" hasCustomPrompt="1"/>
          </p:nvPr>
        </p:nvSpPr>
        <p:spPr>
          <a:xfrm>
            <a:off x="537026" y="3720437"/>
            <a:ext cx="9347198" cy="2844539"/>
          </a:xfrm>
          <a:solidFill>
            <a:schemeClr val="tx1">
              <a:lumMod val="10000"/>
              <a:lumOff val="90000"/>
            </a:schemeClr>
          </a:solidFill>
        </p:spPr>
        <p:txBody>
          <a:bodyPr anchor="ctr">
            <a:normAutofit/>
          </a:bodyPr>
          <a:lstStyle>
            <a:lvl1pPr algn="ctr">
              <a:lnSpc>
                <a:spcPct val="80000"/>
              </a:lnSpc>
              <a:defRPr sz="9600" baseline="0">
                <a:latin typeface="+mj-lt"/>
              </a:defRPr>
            </a:lvl1pPr>
          </a:lstStyle>
          <a:p>
            <a:r>
              <a:rPr kumimoji="1" lang="en-US" altLang="ja-JP" dirty="0"/>
              <a:t>Slide Title </a:t>
            </a:r>
            <a:br>
              <a:rPr kumimoji="1" lang="en-US" altLang="ja-JP" dirty="0"/>
            </a:br>
            <a:r>
              <a:rPr kumimoji="1" lang="en-US" altLang="ja-JP" dirty="0"/>
              <a:t>Goes Here</a:t>
            </a:r>
            <a:endParaRPr kumimoji="1" lang="ja-JP" altLang="en-US" dirty="0"/>
          </a:p>
        </p:txBody>
      </p:sp>
      <p:sp>
        <p:nvSpPr>
          <p:cNvPr id="7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10130971" y="2675278"/>
            <a:ext cx="7261324" cy="537027"/>
          </a:xfrm>
        </p:spPr>
        <p:txBody>
          <a:bodyPr numCol="1" spcCol="360000" anchor="b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8" name="テキスト プレースホルダー 5"/>
          <p:cNvSpPr>
            <a:spLocks noGrp="1"/>
          </p:cNvSpPr>
          <p:nvPr>
            <p:ph type="body" sz="quarter" idx="14" hasCustomPrompt="1"/>
          </p:nvPr>
        </p:nvSpPr>
        <p:spPr>
          <a:xfrm>
            <a:off x="10130971" y="3197798"/>
            <a:ext cx="7261323" cy="1664491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9" name="テキスト プレースホルダー 5"/>
          <p:cNvSpPr>
            <a:spLocks noGrp="1"/>
          </p:cNvSpPr>
          <p:nvPr>
            <p:ph type="body" sz="quarter" idx="15" hasCustomPrompt="1"/>
          </p:nvPr>
        </p:nvSpPr>
        <p:spPr>
          <a:xfrm>
            <a:off x="10130971" y="5225146"/>
            <a:ext cx="7261324" cy="537027"/>
          </a:xfrm>
        </p:spPr>
        <p:txBody>
          <a:bodyPr numCol="1" spcCol="360000" anchor="b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10" name="テキスト プレースホルダー 5"/>
          <p:cNvSpPr>
            <a:spLocks noGrp="1"/>
          </p:cNvSpPr>
          <p:nvPr>
            <p:ph type="body" sz="quarter" idx="16" hasCustomPrompt="1"/>
          </p:nvPr>
        </p:nvSpPr>
        <p:spPr>
          <a:xfrm>
            <a:off x="10130971" y="5747666"/>
            <a:ext cx="7261323" cy="1664491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752859199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75"/>
                            </p:stCondLst>
                            <p:childTnLst>
                              <p:par>
                                <p:cTn id="10" presetID="16" presetClass="entr" presetSubtype="42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barn(outHorizontal)">
                                      <p:cBhvr>
                                        <p:cTn id="12" dur="500"/>
                                        <p:tgtEl>
                                          <p:spTgt spid="1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75"/>
                            </p:stCondLst>
                            <p:childTnLst>
                              <p:par>
                                <p:cTn id="14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7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2225"/>
                            </p:stCondLst>
                            <p:childTnLst>
                              <p:par>
                                <p:cTn id="19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21" dur="500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2" fill="hold">
                            <p:stCondLst>
                              <p:cond delay="2725"/>
                            </p:stCondLst>
                            <p:childTnLst>
                              <p:par>
                                <p:cTn id="23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5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6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7" fill="hold">
                            <p:stCondLst>
                              <p:cond delay="3475"/>
                            </p:stCondLst>
                            <p:childTnLst>
                              <p:par>
                                <p:cTn id="28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30" dur="500"/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6" grpId="0" animBg="1"/>
      <p:bldP spid="7" grpId="0" build="p">
        <p:tmplLst>
          <p:tmpl lvl="1">
            <p:tnLst>
              <p:par>
                <p:cTn presetID="2" presetClass="entr" presetSubtype="2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8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8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8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9" grpId="0" build="p">
        <p:tmplLst>
          <p:tmpl lvl="1">
            <p:tnLst>
              <p:par>
                <p:cTn presetID="2" presetClass="entr" presetSubtype="2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0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0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0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 Columns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14" name="Straight Connector 13"/>
          <p:cNvCxnSpPr/>
          <p:nvPr userDrawn="1"/>
        </p:nvCxnSpPr>
        <p:spPr>
          <a:xfrm>
            <a:off x="5196113" y="0"/>
            <a:ext cx="0" cy="10285413"/>
          </a:xfrm>
          <a:prstGeom prst="line">
            <a:avLst/>
          </a:prstGeom>
          <a:ln w="12700">
            <a:solidFill>
              <a:srgbClr val="336699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6" name="タイトル 1"/>
          <p:cNvSpPr>
            <a:spLocks noGrp="1"/>
          </p:cNvSpPr>
          <p:nvPr>
            <p:ph type="title" hasCustomPrompt="1"/>
          </p:nvPr>
        </p:nvSpPr>
        <p:spPr>
          <a:xfrm>
            <a:off x="537026" y="3720437"/>
            <a:ext cx="9347198" cy="2844539"/>
          </a:xfrm>
          <a:solidFill>
            <a:schemeClr val="tx1">
              <a:lumMod val="10000"/>
              <a:lumOff val="90000"/>
            </a:schemeClr>
          </a:solidFill>
        </p:spPr>
        <p:txBody>
          <a:bodyPr anchor="ctr">
            <a:normAutofit/>
          </a:bodyPr>
          <a:lstStyle>
            <a:lvl1pPr algn="ctr">
              <a:lnSpc>
                <a:spcPct val="80000"/>
              </a:lnSpc>
              <a:defRPr sz="9600" baseline="0">
                <a:latin typeface="+mj-lt"/>
              </a:defRPr>
            </a:lvl1pPr>
          </a:lstStyle>
          <a:p>
            <a:r>
              <a:rPr kumimoji="1" lang="en-US" altLang="ja-JP" dirty="0"/>
              <a:t>Slide Title </a:t>
            </a:r>
            <a:br>
              <a:rPr kumimoji="1" lang="en-US" altLang="ja-JP" dirty="0"/>
            </a:br>
            <a:r>
              <a:rPr kumimoji="1" lang="en-US" altLang="ja-JP" dirty="0"/>
              <a:t>Goes Here</a:t>
            </a:r>
            <a:endParaRPr kumimoji="1" lang="ja-JP" altLang="en-US" dirty="0"/>
          </a:p>
        </p:txBody>
      </p:sp>
      <p:sp>
        <p:nvSpPr>
          <p:cNvPr id="7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10130971" y="1543163"/>
            <a:ext cx="7261324" cy="537027"/>
          </a:xfrm>
        </p:spPr>
        <p:txBody>
          <a:bodyPr numCol="1" spcCol="360000" anchor="b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8" name="テキスト プレースホルダー 5"/>
          <p:cNvSpPr>
            <a:spLocks noGrp="1"/>
          </p:cNvSpPr>
          <p:nvPr>
            <p:ph type="body" sz="quarter" idx="14" hasCustomPrompt="1"/>
          </p:nvPr>
        </p:nvSpPr>
        <p:spPr>
          <a:xfrm>
            <a:off x="10130971" y="2065683"/>
            <a:ext cx="7261323" cy="1664491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9" name="テキスト プレースホルダー 5"/>
          <p:cNvSpPr>
            <a:spLocks noGrp="1"/>
          </p:cNvSpPr>
          <p:nvPr>
            <p:ph type="body" sz="quarter" idx="15" hasCustomPrompt="1"/>
          </p:nvPr>
        </p:nvSpPr>
        <p:spPr>
          <a:xfrm>
            <a:off x="10130971" y="4093031"/>
            <a:ext cx="7261324" cy="537027"/>
          </a:xfrm>
        </p:spPr>
        <p:txBody>
          <a:bodyPr numCol="1" spcCol="360000" anchor="b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10" name="テキスト プレースホルダー 5"/>
          <p:cNvSpPr>
            <a:spLocks noGrp="1"/>
          </p:cNvSpPr>
          <p:nvPr>
            <p:ph type="body" sz="quarter" idx="16" hasCustomPrompt="1"/>
          </p:nvPr>
        </p:nvSpPr>
        <p:spPr>
          <a:xfrm>
            <a:off x="10130971" y="4615551"/>
            <a:ext cx="7261323" cy="1664491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1" name="テキスト プレースホルダー 5"/>
          <p:cNvSpPr>
            <a:spLocks noGrp="1"/>
          </p:cNvSpPr>
          <p:nvPr>
            <p:ph type="body" sz="quarter" idx="17" hasCustomPrompt="1"/>
          </p:nvPr>
        </p:nvSpPr>
        <p:spPr>
          <a:xfrm>
            <a:off x="10130971" y="6669057"/>
            <a:ext cx="7261324" cy="537027"/>
          </a:xfrm>
        </p:spPr>
        <p:txBody>
          <a:bodyPr numCol="1" spcCol="360000" anchor="b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3200" baseline="0">
                <a:solidFill>
                  <a:schemeClr val="bg2"/>
                </a:solidFill>
                <a:latin typeface="+mj-lt"/>
              </a:defRPr>
            </a:lvl1pPr>
          </a:lstStyle>
          <a:p>
            <a:pPr lvl="0"/>
            <a:r>
              <a:rPr kumimoji="1" lang="en-US" altLang="ja-JP" dirty="0"/>
              <a:t>Heading Goes Here</a:t>
            </a:r>
            <a:endParaRPr kumimoji="1" lang="ja-JP" altLang="en-US" dirty="0"/>
          </a:p>
        </p:txBody>
      </p:sp>
      <p:sp>
        <p:nvSpPr>
          <p:cNvPr id="12" name="テキスト プレースホルダー 5"/>
          <p:cNvSpPr>
            <a:spLocks noGrp="1"/>
          </p:cNvSpPr>
          <p:nvPr>
            <p:ph type="body" sz="quarter" idx="18" hasCustomPrompt="1"/>
          </p:nvPr>
        </p:nvSpPr>
        <p:spPr>
          <a:xfrm>
            <a:off x="10130971" y="7191577"/>
            <a:ext cx="7261323" cy="1664491"/>
          </a:xfrm>
        </p:spPr>
        <p:txBody>
          <a:bodyPr numCol="1" spcCol="360000" anchor="t">
            <a:normAutofit/>
          </a:bodyPr>
          <a:lstStyle>
            <a:lvl1pPr marL="0" indent="0" algn="l">
              <a:lnSpc>
                <a:spcPct val="130000"/>
              </a:lnSpc>
              <a:spcBef>
                <a:spcPts val="0"/>
              </a:spcBef>
              <a:buClr>
                <a:schemeClr val="accent1"/>
              </a:buClr>
              <a:buFontTx/>
              <a:buNone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122707682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with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975"/>
                            </p:stCondLst>
                            <p:childTnLst>
                              <p:par>
                                <p:cTn id="10" presetID="16" presetClass="entr" presetSubtype="42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barn(outHorizontal)">
                                      <p:cBhvr>
                                        <p:cTn id="12" dur="500"/>
                                        <p:tgtEl>
                                          <p:spTgt spid="1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75"/>
                            </p:stCondLst>
                            <p:childTnLst>
                              <p:par>
                                <p:cTn id="14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7" dur="750" fill="hold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2225"/>
                            </p:stCondLst>
                            <p:childTnLst>
                              <p:par>
                                <p:cTn id="19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21" dur="500"/>
                                        <p:tgtEl>
                                          <p:spTgt spid="8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2" fill="hold">
                            <p:stCondLst>
                              <p:cond delay="2725"/>
                            </p:stCondLst>
                            <p:childTnLst>
                              <p:par>
                                <p:cTn id="23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25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26" dur="750" fill="hold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7" fill="hold">
                            <p:stCondLst>
                              <p:cond delay="3475"/>
                            </p:stCondLst>
                            <p:childTnLst>
                              <p:par>
                                <p:cTn id="28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30" dur="500"/>
                                        <p:tgtEl>
                                          <p:spTgt spid="10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1" fill="hold">
                            <p:stCondLst>
                              <p:cond delay="3975"/>
                            </p:stCondLst>
                            <p:childTnLst>
                              <p:par>
                                <p:cTn id="32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34" dur="750" fill="hold"/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35" dur="750" fill="hold"/>
                                        <p:tgtEl>
                                          <p:spTgt spid="11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6" fill="hold">
                            <p:stCondLst>
                              <p:cond delay="4725"/>
                            </p:stCondLst>
                            <p:childTnLst>
                              <p:par>
                                <p:cTn id="37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39" dur="500"/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6" grpId="0" animBg="1"/>
      <p:bldP spid="7" grpId="0" build="p">
        <p:tmplLst>
          <p:tmpl lvl="1">
            <p:tnLst>
              <p:par>
                <p:cTn presetID="2" presetClass="entr" presetSubtype="2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7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7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8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8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8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9" grpId="0" build="p">
        <p:tmplLst>
          <p:tmpl lvl="1">
            <p:tnLst>
              <p:par>
                <p:cTn presetID="2" presetClass="entr" presetSubtype="2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9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0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0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0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11" grpId="0" build="p">
        <p:tmplLst>
          <p:tmpl lvl="1">
            <p:tnLst>
              <p:par>
                <p:cTn presetID="2" presetClass="entr" presetSubtype="2" decel="100000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1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 calcmode="lin" valueType="num">
                      <p:cBhvr additive="base">
                        <p:cTn dur="750" fill="hold"/>
                        <p:tgtEl>
                          <p:spTgt spid="11"/>
                        </p:tgtEl>
                        <p:attrNameLst>
                          <p:attrName>ppt_x</p:attrName>
                        </p:attrNameLst>
                      </p:cBhvr>
                      <p:tavLst>
                        <p:tav tm="0">
                          <p:val>
                            <p:strVal val="1+#ppt_w/2"/>
                          </p:val>
                        </p:tav>
                        <p:tav tm="100000">
                          <p:val>
                            <p:strVal val="#ppt_x"/>
                          </p:val>
                        </p:tav>
                      </p:tavLst>
                    </p:anim>
                    <p:anim calcmode="lin" valueType="num">
                      <p:cBhvr additive="base">
                        <p:cTn dur="750" fill="hold"/>
                        <p:tgtEl>
                          <p:spTgt spid="11"/>
                        </p:tgtEl>
                        <p:attrNameLst>
                          <p:attrName>ppt_y</p:attrName>
                        </p:attrNameLst>
                      </p:cBhvr>
                      <p:tavLst>
                        <p:tav tm="0">
                          <p:val>
                            <p:strVal val="#ppt_y"/>
                          </p:val>
                        </p:tav>
                        <p:tav tm="100000">
                          <p:val>
                            <p:strVal val="#ppt_y"/>
                          </p:val>
                        </p:tav>
                      </p:tavLst>
                    </p:anim>
                  </p:childTnLst>
                </p:cTn>
              </p:par>
            </p:tnLst>
          </p:tmpl>
        </p:tmplLst>
      </p:bldP>
      <p:bldP spid="12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2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2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mage and texts 1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スライド番号プレースホルダー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7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478972" y="478973"/>
            <a:ext cx="8171542" cy="9361714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8" name="タイトル 1"/>
          <p:cNvSpPr>
            <a:spLocks noGrp="1"/>
          </p:cNvSpPr>
          <p:nvPr>
            <p:ph type="title" hasCustomPrompt="1"/>
          </p:nvPr>
        </p:nvSpPr>
        <p:spPr>
          <a:xfrm>
            <a:off x="7707085" y="2191657"/>
            <a:ext cx="9802733" cy="4348244"/>
          </a:xfrm>
        </p:spPr>
        <p:txBody>
          <a:bodyPr anchor="b">
            <a:normAutofit/>
          </a:bodyPr>
          <a:lstStyle>
            <a:lvl1pPr>
              <a:lnSpc>
                <a:spcPct val="80000"/>
              </a:lnSpc>
              <a:defRPr sz="9600" baseline="0">
                <a:latin typeface="+mj-lt"/>
              </a:defRPr>
            </a:lvl1pPr>
          </a:lstStyle>
          <a:p>
            <a:r>
              <a:rPr kumimoji="1" lang="en-US" altLang="ja-JP" dirty="0"/>
              <a:t>Slide Title Goes Here</a:t>
            </a:r>
            <a:endParaRPr kumimoji="1" lang="ja-JP" altLang="en-US" dirty="0"/>
          </a:p>
        </p:txBody>
      </p:sp>
      <p:sp>
        <p:nvSpPr>
          <p:cNvPr id="9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8955314" y="6734969"/>
            <a:ext cx="8554505" cy="1964531"/>
          </a:xfrm>
        </p:spPr>
        <p:txBody>
          <a:bodyPr numCol="1" spcCol="360000" anchor="t">
            <a:normAutofit/>
          </a:bodyPr>
          <a:lstStyle>
            <a:lvl1pPr algn="l">
              <a:spcBef>
                <a:spcPts val="1200"/>
              </a:spcBef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122947673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75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8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75"/>
                            </p:stCondLst>
                            <p:childTnLst>
                              <p:par>
                                <p:cTn id="14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6" dur="500"/>
                                        <p:tgtEl>
                                          <p:spTgt spid="9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/>
      <p:bldP spid="8" grpId="0"/>
      <p:bldP spid="9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9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9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  <p:extLst mod="1">
    <p:ext uri="{DCECCB84-F9BA-43D5-87BE-67443E8EF086}">
      <p15:sldGuideLst xmlns:p15="http://schemas.microsoft.com/office/powerpoint/2012/main">
        <p15:guide id="1" orient="horz" pos="3239" userDrawn="1">
          <p15:clr>
            <a:srgbClr val="FBAE40"/>
          </p15:clr>
        </p15:guide>
        <p15:guide id="2" pos="5760" userDrawn="1">
          <p15:clr>
            <a:srgbClr val="FBAE40"/>
          </p15:clr>
        </p15:guide>
      </p15:sldGuideLst>
    </p:ext>
  </p:extLst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mage and texts 2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タイトル 1"/>
          <p:cNvSpPr>
            <a:spLocks noGrp="1"/>
          </p:cNvSpPr>
          <p:nvPr>
            <p:ph type="title" hasCustomPrompt="1"/>
          </p:nvPr>
        </p:nvSpPr>
        <p:spPr>
          <a:xfrm>
            <a:off x="5905501" y="1066800"/>
            <a:ext cx="11051367" cy="5473101"/>
          </a:xfrm>
        </p:spPr>
        <p:txBody>
          <a:bodyPr anchor="b">
            <a:normAutofit/>
          </a:bodyPr>
          <a:lstStyle>
            <a:lvl1pPr>
              <a:lnSpc>
                <a:spcPct val="80000"/>
              </a:lnSpc>
              <a:defRPr sz="9600" baseline="0">
                <a:latin typeface="+mj-lt"/>
              </a:defRPr>
            </a:lvl1pPr>
          </a:lstStyle>
          <a:p>
            <a:r>
              <a:rPr kumimoji="1" lang="en-US" altLang="ja-JP" dirty="0"/>
              <a:t>Slide Title Goes Here</a:t>
            </a:r>
            <a:endParaRPr kumimoji="1" lang="ja-JP" altLang="en-US" dirty="0"/>
          </a:p>
        </p:txBody>
      </p:sp>
      <p:sp>
        <p:nvSpPr>
          <p:cNvPr id="4" name="スライド番号プレースホルダー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6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5905500" y="6734969"/>
            <a:ext cx="11051367" cy="1964531"/>
          </a:xfrm>
        </p:spPr>
        <p:txBody>
          <a:bodyPr numCol="1" spcCol="360000" anchor="t">
            <a:normAutofit/>
          </a:bodyPr>
          <a:lstStyle>
            <a:lvl1pPr algn="l">
              <a:spcBef>
                <a:spcPts val="1200"/>
              </a:spcBef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7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0" y="0"/>
            <a:ext cx="5457825" cy="10285413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65119848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75"/>
                            </p:stCondLst>
                            <p:childTnLst>
                              <p:par>
                                <p:cTn id="14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6" dur="500"/>
                                        <p:tgtEl>
                                          <p:spTgt spid="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6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6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7" grpId="0"/>
    </p:bldLst>
  </p:timing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image and texts 2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スライド番号プレースホルダー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7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0" y="1441563"/>
            <a:ext cx="18288000" cy="7402286"/>
          </a:xfrm>
          <a:solidFill>
            <a:schemeClr val="tx2">
              <a:lumMod val="50000"/>
            </a:schemeClr>
          </a:solidFill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10" name="タイトル 1"/>
          <p:cNvSpPr>
            <a:spLocks noGrp="1"/>
          </p:cNvSpPr>
          <p:nvPr>
            <p:ph type="title" hasCustomPrompt="1"/>
          </p:nvPr>
        </p:nvSpPr>
        <p:spPr>
          <a:xfrm>
            <a:off x="398207" y="1500555"/>
            <a:ext cx="8687738" cy="7402286"/>
          </a:xfrm>
        </p:spPr>
        <p:txBody>
          <a:bodyPr anchor="ctr">
            <a:normAutofit/>
          </a:bodyPr>
          <a:lstStyle>
            <a:lvl1pPr algn="l">
              <a:lnSpc>
                <a:spcPct val="100000"/>
              </a:lnSpc>
              <a:defRPr sz="80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Slide Title </a:t>
            </a:r>
            <a:br>
              <a:rPr kumimoji="1" lang="en-US" altLang="ja-JP" dirty="0"/>
            </a:br>
            <a:r>
              <a:rPr kumimoji="1" lang="en-US" altLang="ja-JP" dirty="0"/>
              <a:t>Goes Here</a:t>
            </a:r>
            <a:endParaRPr kumimoji="1" lang="ja-JP" altLang="en-US" dirty="0"/>
          </a:p>
        </p:txBody>
      </p:sp>
      <p:sp>
        <p:nvSpPr>
          <p:cNvPr id="12" name="テキスト プレースホルダー 5"/>
          <p:cNvSpPr>
            <a:spLocks noGrp="1"/>
          </p:cNvSpPr>
          <p:nvPr>
            <p:ph type="body" sz="quarter" idx="15" hasCustomPrompt="1"/>
          </p:nvPr>
        </p:nvSpPr>
        <p:spPr>
          <a:xfrm>
            <a:off x="9405257" y="6699802"/>
            <a:ext cx="8406754" cy="1836646"/>
          </a:xfrm>
        </p:spPr>
        <p:txBody>
          <a:bodyPr numCol="1" spcCol="360000" anchor="b">
            <a:normAutofit/>
          </a:bodyPr>
          <a:lstStyle>
            <a:lvl1pPr algn="l">
              <a:spcBef>
                <a:spcPts val="1200"/>
              </a:spcBef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2306035684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7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2" presetClass="entr" presetSubtype="1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750" fill="hold"/>
                                        <p:tgtEl>
                                          <p:spTgt spid="10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750" fill="hold"/>
                                        <p:tgtEl>
                                          <p:spTgt spid="1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0-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3" fill="hold">
                            <p:stCondLst>
                              <p:cond delay="1475"/>
                            </p:stCondLst>
                            <p:childTnLst>
                              <p:par>
                                <p:cTn id="14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16" dur="500"/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 animBg="1"/>
      <p:bldP spid="10" grpId="0"/>
      <p:bldP spid="12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2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2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rofile 1"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/>
          <p:cNvSpPr/>
          <p:nvPr userDrawn="1"/>
        </p:nvSpPr>
        <p:spPr>
          <a:xfrm>
            <a:off x="0" y="1509486"/>
            <a:ext cx="18288000" cy="3718863"/>
          </a:xfrm>
          <a:prstGeom prst="rect">
            <a:avLst/>
          </a:prstGeom>
          <a:solidFill>
            <a:srgbClr val="D2D5D8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ja-JP" alt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  <p:sp>
        <p:nvSpPr>
          <p:cNvPr id="5" name="Picture Placeholder 6"/>
          <p:cNvSpPr>
            <a:spLocks noGrp="1"/>
          </p:cNvSpPr>
          <p:nvPr>
            <p:ph type="pic" sz="quarter" idx="13" hasCustomPrompt="1"/>
          </p:nvPr>
        </p:nvSpPr>
        <p:spPr>
          <a:xfrm>
            <a:off x="783770" y="0"/>
            <a:ext cx="7112001" cy="7620000"/>
          </a:xfrm>
        </p:spPr>
        <p:txBody>
          <a:bodyPr/>
          <a:lstStyle>
            <a:lvl1pPr>
              <a:defRPr i="1" baseline="0"/>
            </a:lvl1pPr>
          </a:lstStyle>
          <a:p>
            <a:r>
              <a:rPr kumimoji="1" lang="en-US" altLang="ja-JP" dirty="0"/>
              <a:t>Insert an image</a:t>
            </a:r>
            <a:endParaRPr kumimoji="1" lang="ja-JP" altLang="en-US" dirty="0"/>
          </a:p>
        </p:txBody>
      </p:sp>
      <p:sp>
        <p:nvSpPr>
          <p:cNvPr id="6" name="タイトル 1"/>
          <p:cNvSpPr>
            <a:spLocks noGrp="1"/>
          </p:cNvSpPr>
          <p:nvPr>
            <p:ph type="title" hasCustomPrompt="1"/>
          </p:nvPr>
        </p:nvSpPr>
        <p:spPr>
          <a:xfrm>
            <a:off x="8432800" y="1669144"/>
            <a:ext cx="9042402" cy="2786742"/>
          </a:xfrm>
        </p:spPr>
        <p:txBody>
          <a:bodyPr anchor="b">
            <a:normAutofit/>
          </a:bodyPr>
          <a:lstStyle>
            <a:lvl1pPr>
              <a:lnSpc>
                <a:spcPct val="80000"/>
              </a:lnSpc>
              <a:defRPr sz="9600" baseline="0">
                <a:latin typeface="Roboto Bold" pitchFamily="2" charset="0"/>
              </a:defRPr>
            </a:lvl1pPr>
          </a:lstStyle>
          <a:p>
            <a:r>
              <a:rPr kumimoji="1" lang="en-US" altLang="ja-JP" dirty="0"/>
              <a:t>Slide Title </a:t>
            </a:r>
            <a:br>
              <a:rPr kumimoji="1" lang="en-US" altLang="ja-JP" dirty="0"/>
            </a:br>
            <a:r>
              <a:rPr kumimoji="1" lang="en-US" altLang="ja-JP" dirty="0"/>
              <a:t>Goes Here</a:t>
            </a:r>
            <a:endParaRPr kumimoji="1" lang="ja-JP" altLang="en-US" dirty="0"/>
          </a:p>
        </p:txBody>
      </p:sp>
      <p:sp>
        <p:nvSpPr>
          <p:cNvPr id="12" name="テキスト プレースホルダー 5"/>
          <p:cNvSpPr>
            <a:spLocks noGrp="1"/>
          </p:cNvSpPr>
          <p:nvPr>
            <p:ph type="body" sz="quarter" idx="12" hasCustomPrompt="1"/>
          </p:nvPr>
        </p:nvSpPr>
        <p:spPr>
          <a:xfrm>
            <a:off x="8432800" y="5740268"/>
            <a:ext cx="9042402" cy="3381828"/>
          </a:xfrm>
        </p:spPr>
        <p:txBody>
          <a:bodyPr numCol="1" spcCol="360000" anchor="t">
            <a:normAutofit/>
          </a:bodyPr>
          <a:lstStyle>
            <a:lvl1pPr marL="285750" indent="-285750" algn="l">
              <a:spcBef>
                <a:spcPts val="1200"/>
              </a:spcBef>
              <a:buClr>
                <a:srgbClr val="336699"/>
              </a:buClr>
              <a:buFont typeface="Wingdings" panose="05000000000000000000" pitchFamily="2" charset="2"/>
              <a:buChar char="n"/>
              <a:defRPr sz="1800">
                <a:solidFill>
                  <a:schemeClr val="bg2"/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16" name="テキスト プレースホルダー 5"/>
          <p:cNvSpPr>
            <a:spLocks noGrp="1"/>
          </p:cNvSpPr>
          <p:nvPr>
            <p:ph type="body" sz="quarter" idx="15" hasCustomPrompt="1"/>
          </p:nvPr>
        </p:nvSpPr>
        <p:spPr>
          <a:xfrm>
            <a:off x="783770" y="7783178"/>
            <a:ext cx="7112001" cy="1738193"/>
          </a:xfrm>
        </p:spPr>
        <p:txBody>
          <a:bodyPr numCol="1" spcCol="360000" anchor="t">
            <a:normAutofit/>
          </a:bodyPr>
          <a:lstStyle>
            <a:lvl1pPr marL="285750" indent="-285750" algn="l">
              <a:spcBef>
                <a:spcPts val="1200"/>
              </a:spcBef>
              <a:buClr>
                <a:schemeClr val="bg2">
                  <a:lumMod val="90000"/>
                </a:schemeClr>
              </a:buClr>
              <a:buFont typeface="Wingdings" panose="05000000000000000000" pitchFamily="2" charset="2"/>
              <a:buChar char="n"/>
              <a:defRPr sz="1600">
                <a:solidFill>
                  <a:schemeClr val="bg2">
                    <a:lumMod val="75000"/>
                  </a:schemeClr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  <p:sp>
        <p:nvSpPr>
          <p:cNvPr id="23" name="テキスト プレースホルダー 5"/>
          <p:cNvSpPr>
            <a:spLocks noGrp="1"/>
          </p:cNvSpPr>
          <p:nvPr>
            <p:ph type="body" sz="quarter" idx="20" hasCustomPrompt="1"/>
          </p:nvPr>
        </p:nvSpPr>
        <p:spPr>
          <a:xfrm>
            <a:off x="8461828" y="4223658"/>
            <a:ext cx="9042402" cy="899884"/>
          </a:xfrm>
        </p:spPr>
        <p:txBody>
          <a:bodyPr numCol="1" spcCol="360000" anchor="t">
            <a:noAutofit/>
          </a:bodyPr>
          <a:lstStyle>
            <a:lvl1pPr marL="0" indent="0" algn="l">
              <a:spcBef>
                <a:spcPts val="1200"/>
              </a:spcBef>
              <a:buClr>
                <a:schemeClr val="accent1"/>
              </a:buClr>
              <a:buFontTx/>
              <a:buNone/>
              <a:defRPr sz="3200">
                <a:solidFill>
                  <a:schemeClr val="bg2">
                    <a:lumMod val="75000"/>
                  </a:schemeClr>
                </a:solidFill>
              </a:defRPr>
            </a:lvl1pPr>
          </a:lstStyle>
          <a:p>
            <a:pPr lvl="0"/>
            <a:r>
              <a:rPr kumimoji="1" lang="en-US" altLang="ja-JP" dirty="0"/>
              <a:t>Text Goes Here</a:t>
            </a:r>
            <a:endParaRPr kumimoji="1"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1670428372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4" presetClass="entr" presetSubtype="1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randombar(horizontal)">
                                      <p:cBhvr>
                                        <p:cTn id="7" dur="5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8" fill="hold">
                            <p:stCondLst>
                              <p:cond delay="500"/>
                            </p:stCondLst>
                            <p:childTnLst>
                              <p:par>
                                <p:cTn id="9" presetID="16" presetClass="entr" presetSubtype="37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barn(outVertical)">
                                      <p:cBhvr>
                                        <p:cTn id="11" dur="500"/>
                                        <p:tgtEl>
                                          <p:spTgt spid="2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2" fill="hold">
                            <p:stCondLst>
                              <p:cond delay="1000"/>
                            </p:stCondLst>
                            <p:childTnLst>
                              <p:par>
                                <p:cTn id="13" presetID="2" presetClass="entr" presetSubtype="2" decel="100000" fill="hold" grpId="0" nodeType="afterEffect">
                                  <p:stCondLst>
                                    <p:cond delay="0"/>
                                  </p:stCondLst>
                                  <p:iterate type="wd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5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w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6" dur="75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7" fill="hold">
                            <p:stCondLst>
                              <p:cond delay="1975"/>
                            </p:stCondLst>
                            <p:childTnLst>
                              <p:par>
                                <p:cTn id="18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20" dur="500"/>
                                        <p:tgtEl>
                                          <p:spTgt spid="23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1" fill="hold">
                            <p:stCondLst>
                              <p:cond delay="2475"/>
                            </p:stCondLst>
                            <p:childTnLst>
                              <p:par>
                                <p:cTn id="22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24" dur="500"/>
                                        <p:tgtEl>
                                          <p:spTgt spid="12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5" fill="hold">
                            <p:stCondLst>
                              <p:cond delay="2975"/>
                            </p:stCondLst>
                            <p:childTnLst>
                              <p:par>
                                <p:cTn id="26" presetID="22" presetClass="entr" presetSubtype="8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28" dur="500"/>
                                        <p:tgtEl>
                                          <p:spTgt spid="16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4" grpId="0" animBg="1"/>
      <p:bldP spid="5" grpId="0"/>
      <p:bldP spid="6" grpId="0"/>
      <p:bldP spid="12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2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2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16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16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16"/>
                        </p:tgtEl>
                      </p:cBhvr>
                    </p:animEffect>
                  </p:childTnLst>
                </p:cTn>
              </p:par>
            </p:tnLst>
          </p:tmpl>
        </p:tmplLst>
      </p:bldP>
      <p:bldP spid="23" grpId="0" build="p">
        <p:tmplLst>
          <p:tmpl lvl="1">
            <p:tnLst>
              <p:par>
                <p:cTn presetID="22" presetClass="entr" presetSubtype="8" fill="hold" nodeType="afterEffect">
                  <p:stCondLst>
                    <p:cond delay="0"/>
                  </p:stCondLst>
                  <p:childTnLst>
                    <p:set>
                      <p:cBhvr>
                        <p:cTn dur="1" fill="hold">
                          <p:stCondLst>
                            <p:cond delay="0"/>
                          </p:stCondLst>
                        </p:cTn>
                        <p:tgtEl>
                          <p:spTgt spid="23"/>
                        </p:tgtEl>
                        <p:attrNameLst>
                          <p:attrName>style.visibility</p:attrName>
                        </p:attrNameLst>
                      </p:cBhvr>
                      <p:to>
                        <p:strVal val="visible"/>
                      </p:to>
                    </p:set>
                    <p:animEffect transition="in" filter="wipe(left)">
                      <p:cBhvr>
                        <p:cTn dur="500"/>
                        <p:tgtEl>
                          <p:spTgt spid="23"/>
                        </p:tgtEl>
                      </p:cBhvr>
                    </p:animEffect>
                  </p:childTnLst>
                </p:cTn>
              </p:par>
            </p:tnLst>
          </p:tmpl>
        </p:tmplLst>
      </p:bldP>
    </p:bldLst>
  </p:timing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theme" Target="../theme/theme1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6.xml"/><Relationship Id="rId2" Type="http://schemas.openxmlformats.org/officeDocument/2006/relationships/slideLayout" Target="../slideLayouts/slideLayout15.xml"/><Relationship Id="rId1" Type="http://schemas.openxmlformats.org/officeDocument/2006/relationships/slideLayout" Target="../slideLayouts/slideLayout14.xml"/><Relationship Id="rId4" Type="http://schemas.openxmlformats.org/officeDocument/2006/relationships/theme" Target="../theme/theme2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正方形/長方形 9"/>
          <p:cNvSpPr/>
          <p:nvPr userDrawn="1"/>
        </p:nvSpPr>
        <p:spPr>
          <a:xfrm>
            <a:off x="17079238" y="9557359"/>
            <a:ext cx="726510" cy="728054"/>
          </a:xfrm>
          <a:prstGeom prst="rect">
            <a:avLst/>
          </a:prstGeom>
          <a:solidFill>
            <a:srgbClr val="33669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ja-JP" altLang="en-US">
              <a:solidFill>
                <a:schemeClr val="bg1"/>
              </a:solidFill>
            </a:endParaRPr>
          </a:p>
        </p:txBody>
      </p: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75989" y="431799"/>
            <a:ext cx="17259909" cy="2166257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r>
              <a:rPr lang="en-US" altLang="ja-JP" dirty="0"/>
              <a:t>Master Title Configuration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75989" y="2674712"/>
            <a:ext cx="17336022" cy="658930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altLang="ja-JP" dirty="0"/>
              <a:t>Master Text Configuration</a:t>
            </a:r>
            <a:endParaRPr lang="ja-JP" alt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17072975" y="9634015"/>
            <a:ext cx="739036" cy="547603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2400">
                <a:solidFill>
                  <a:schemeClr val="bg1"/>
                </a:solidFill>
              </a:defRPr>
            </a:lvl1pPr>
          </a:lstStyle>
          <a:p>
            <a:fld id="{03EB59E2-90B9-4CD3-AC74-D672227E13C3}" type="slidenum">
              <a:rPr lang="en-US" smtClean="0"/>
              <a:pPr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64508069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2" r:id="rId1"/>
    <p:sldLayoutId id="2147483706" r:id="rId2"/>
    <p:sldLayoutId id="2147483713" r:id="rId3"/>
    <p:sldLayoutId id="2147483744" r:id="rId4"/>
    <p:sldLayoutId id="2147483719" r:id="rId5"/>
    <p:sldLayoutId id="2147483705" r:id="rId6"/>
    <p:sldLayoutId id="2147483766" r:id="rId7"/>
    <p:sldLayoutId id="2147483725" r:id="rId8"/>
    <p:sldLayoutId id="2147483717" r:id="rId9"/>
    <p:sldLayoutId id="2147483723" r:id="rId10"/>
    <p:sldLayoutId id="2147483728" r:id="rId11"/>
    <p:sldLayoutId id="2147483746" r:id="rId12"/>
    <p:sldLayoutId id="2147483773" r:id="rId13"/>
  </p:sldLayoutIdLst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" presetClass="entr" presetSubtype="4" decel="10000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7" dur="50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8" dur="500" fill="hold"/>
                                        <p:tgtEl>
                                          <p:spTgt spid="6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9" presetID="2" presetClass="entr" presetSubtype="4" decel="10000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1" dur="500" fill="hold"/>
                                        <p:tgtEl>
                                          <p:spTgt spid="10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2" dur="500" fill="hold"/>
                                        <p:tgtEl>
                                          <p:spTgt spid="1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0" grpId="0" animBg="1"/>
      <p:bldP spid="6" grpId="0"/>
    </p:bldLst>
  </p:timing>
  <p:hf hdr="0" dt="0"/>
  <p:txStyles>
    <p:titleStyle>
      <a:lvl1pPr algn="l" defTabSz="1371417" rtl="0" eaLnBrk="1" latinLnBrk="0" hangingPunct="1">
        <a:lnSpc>
          <a:spcPct val="90000"/>
        </a:lnSpc>
        <a:spcBef>
          <a:spcPct val="0"/>
        </a:spcBef>
        <a:buNone/>
        <a:defRPr sz="9600" kern="1200">
          <a:solidFill>
            <a:schemeClr val="bg1"/>
          </a:solidFill>
          <a:latin typeface="Roboto Bold" pitchFamily="2" charset="0"/>
          <a:ea typeface="+mj-ea"/>
          <a:cs typeface="+mj-cs"/>
        </a:defRPr>
      </a:lvl1pPr>
    </p:titleStyle>
    <p:bodyStyle>
      <a:lvl1pPr marL="0" indent="0" algn="l" defTabSz="1371417" rtl="0" eaLnBrk="1" latinLnBrk="0" hangingPunct="1">
        <a:lnSpc>
          <a:spcPct val="130000"/>
        </a:lnSpc>
        <a:spcBef>
          <a:spcPts val="1200"/>
        </a:spcBef>
        <a:buFontTx/>
        <a:buNone/>
        <a:defRPr sz="1800" kern="1200" baseline="0">
          <a:solidFill>
            <a:schemeClr val="bg2">
              <a:lumMod val="90000"/>
            </a:schemeClr>
          </a:solidFill>
          <a:latin typeface="+mn-lt"/>
          <a:ea typeface="+mn-ea"/>
          <a:cs typeface="+mn-cs"/>
        </a:defRPr>
      </a:lvl1pPr>
      <a:lvl2pPr marL="685709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3600" kern="1200">
          <a:solidFill>
            <a:schemeClr val="tx1"/>
          </a:solidFill>
          <a:latin typeface="+mn-lt"/>
          <a:ea typeface="+mn-ea"/>
          <a:cs typeface="+mn-cs"/>
        </a:defRPr>
      </a:lvl2pPr>
      <a:lvl3pPr marL="1371417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3000" kern="1200">
          <a:solidFill>
            <a:schemeClr val="tx1"/>
          </a:solidFill>
          <a:latin typeface="+mn-lt"/>
          <a:ea typeface="+mn-ea"/>
          <a:cs typeface="+mn-cs"/>
        </a:defRPr>
      </a:lvl3pPr>
      <a:lvl4pPr marL="2057126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2700" kern="1200">
          <a:solidFill>
            <a:schemeClr val="tx1"/>
          </a:solidFill>
          <a:latin typeface="+mn-lt"/>
          <a:ea typeface="+mn-ea"/>
          <a:cs typeface="+mn-cs"/>
        </a:defRPr>
      </a:lvl4pPr>
      <a:lvl5pPr marL="2742835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2700" kern="1200">
          <a:solidFill>
            <a:schemeClr val="tx1"/>
          </a:solidFill>
          <a:latin typeface="+mn-lt"/>
          <a:ea typeface="+mn-ea"/>
          <a:cs typeface="+mn-cs"/>
        </a:defRPr>
      </a:lvl5pPr>
      <a:lvl6pPr marL="3771397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6pPr>
      <a:lvl7pPr marL="4457106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7pPr>
      <a:lvl8pPr marL="5142814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8pPr>
      <a:lvl9pPr marL="5828523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1pPr>
      <a:lvl2pPr marL="685709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2pPr>
      <a:lvl3pPr marL="1371417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3pPr>
      <a:lvl4pPr marL="2057126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4pPr>
      <a:lvl5pPr marL="2742834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5pPr>
      <a:lvl6pPr marL="3428543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6pPr>
      <a:lvl7pPr marL="4114251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7pPr>
      <a:lvl8pPr marL="4799960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8pPr>
      <a:lvl9pPr marL="5485668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75989" y="431800"/>
            <a:ext cx="17259909" cy="878164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altLang="ja-JP" dirty="0"/>
              <a:t>Master Title Configuration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75989" y="1758330"/>
            <a:ext cx="17336022" cy="7505685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altLang="ja-JP" dirty="0"/>
              <a:t>Master Text Configuration</a:t>
            </a:r>
            <a:endParaRPr lang="ja-JP" altLang="en-US" dirty="0"/>
          </a:p>
        </p:txBody>
      </p:sp>
    </p:spTree>
    <p:extLst>
      <p:ext uri="{BB962C8B-B14F-4D97-AF65-F5344CB8AC3E}">
        <p14:creationId xmlns:p14="http://schemas.microsoft.com/office/powerpoint/2010/main" val="210729578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08" r:id="rId1"/>
    <p:sldLayoutId id="2147483772" r:id="rId2"/>
    <p:sldLayoutId id="2147483716" r:id="rId3"/>
  </p:sldLayoutIdLst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hf hdr="0" dt="0"/>
  <p:txStyles>
    <p:titleStyle>
      <a:lvl1pPr algn="l" defTabSz="1371417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bg1"/>
          </a:solidFill>
          <a:latin typeface="Roboto Bold" pitchFamily="2" charset="0"/>
          <a:ea typeface="+mj-ea"/>
          <a:cs typeface="+mj-cs"/>
        </a:defRPr>
      </a:lvl1pPr>
    </p:titleStyle>
    <p:bodyStyle>
      <a:lvl1pPr marL="0" indent="0" algn="l" defTabSz="1371417" rtl="0" eaLnBrk="1" latinLnBrk="0" hangingPunct="1">
        <a:lnSpc>
          <a:spcPct val="130000"/>
        </a:lnSpc>
        <a:spcBef>
          <a:spcPts val="1200"/>
        </a:spcBef>
        <a:buFontTx/>
        <a:buNone/>
        <a:defRPr sz="1800" kern="1200" baseline="0">
          <a:solidFill>
            <a:schemeClr val="bg2">
              <a:lumMod val="90000"/>
            </a:schemeClr>
          </a:solidFill>
          <a:latin typeface="+mn-lt"/>
          <a:ea typeface="+mn-ea"/>
          <a:cs typeface="+mn-cs"/>
        </a:defRPr>
      </a:lvl1pPr>
      <a:lvl2pPr marL="685709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3600" kern="1200">
          <a:solidFill>
            <a:schemeClr val="tx1"/>
          </a:solidFill>
          <a:latin typeface="+mn-lt"/>
          <a:ea typeface="+mn-ea"/>
          <a:cs typeface="+mn-cs"/>
        </a:defRPr>
      </a:lvl2pPr>
      <a:lvl3pPr marL="1371417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3000" kern="1200">
          <a:solidFill>
            <a:schemeClr val="tx1"/>
          </a:solidFill>
          <a:latin typeface="+mn-lt"/>
          <a:ea typeface="+mn-ea"/>
          <a:cs typeface="+mn-cs"/>
        </a:defRPr>
      </a:lvl3pPr>
      <a:lvl4pPr marL="2057126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2700" kern="1200">
          <a:solidFill>
            <a:schemeClr val="tx1"/>
          </a:solidFill>
          <a:latin typeface="+mn-lt"/>
          <a:ea typeface="+mn-ea"/>
          <a:cs typeface="+mn-cs"/>
        </a:defRPr>
      </a:lvl4pPr>
      <a:lvl5pPr marL="2742835" indent="0" algn="l" defTabSz="1371417" rtl="0" eaLnBrk="1" latinLnBrk="0" hangingPunct="1">
        <a:lnSpc>
          <a:spcPct val="90000"/>
        </a:lnSpc>
        <a:spcBef>
          <a:spcPts val="750"/>
        </a:spcBef>
        <a:buFontTx/>
        <a:buNone/>
        <a:defRPr sz="2700" kern="1200">
          <a:solidFill>
            <a:schemeClr val="tx1"/>
          </a:solidFill>
          <a:latin typeface="+mn-lt"/>
          <a:ea typeface="+mn-ea"/>
          <a:cs typeface="+mn-cs"/>
        </a:defRPr>
      </a:lvl5pPr>
      <a:lvl6pPr marL="3771397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6pPr>
      <a:lvl7pPr marL="4457106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7pPr>
      <a:lvl8pPr marL="5142814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8pPr>
      <a:lvl9pPr marL="5828523" indent="-342854" algn="l" defTabSz="1371417" rtl="0" eaLnBrk="1" latinLnBrk="0" hangingPunct="1">
        <a:lnSpc>
          <a:spcPct val="90000"/>
        </a:lnSpc>
        <a:spcBef>
          <a:spcPts val="750"/>
        </a:spcBef>
        <a:buFont typeface="Arial" panose="020B0604020202020204" pitchFamily="34" charset="0"/>
        <a:buChar char="•"/>
        <a:defRPr sz="27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1pPr>
      <a:lvl2pPr marL="685709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2pPr>
      <a:lvl3pPr marL="1371417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3pPr>
      <a:lvl4pPr marL="2057126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4pPr>
      <a:lvl5pPr marL="2742834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5pPr>
      <a:lvl6pPr marL="3428543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6pPr>
      <a:lvl7pPr marL="4114251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7pPr>
      <a:lvl8pPr marL="4799960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8pPr>
      <a:lvl9pPr marL="5485668" algn="l" defTabSz="1371417" rtl="0" eaLnBrk="1" latinLnBrk="0" hangingPunct="1">
        <a:defRPr sz="27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4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7.xml"/><Relationship Id="rId4" Type="http://schemas.microsoft.com/office/2007/relationships/hdphoto" Target="../media/hdphoto1.wdp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13.xml"/><Relationship Id="rId6" Type="http://schemas.openxmlformats.org/officeDocument/2006/relationships/image" Target="../media/image17.png"/><Relationship Id="rId5" Type="http://schemas.openxmlformats.org/officeDocument/2006/relationships/image" Target="../media/image16.png"/><Relationship Id="rId4" Type="http://schemas.openxmlformats.org/officeDocument/2006/relationships/image" Target="../media/image15.png"/></Relationships>
</file>

<file path=ppt/slides/_rels/slide13.xml.rels><?xml version="1.0" encoding="UTF-8" standalone="yes"?>
<Relationships xmlns="http://schemas.openxmlformats.org/package/2006/relationships"><Relationship Id="rId8" Type="http://schemas.openxmlformats.org/officeDocument/2006/relationships/diagramColors" Target="../diagrams/colors1.xml"/><Relationship Id="rId3" Type="http://schemas.openxmlformats.org/officeDocument/2006/relationships/image" Target="../media/image19.png"/><Relationship Id="rId7" Type="http://schemas.openxmlformats.org/officeDocument/2006/relationships/diagramQuickStyle" Target="../diagrams/quickStyle1.xml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13.xml"/><Relationship Id="rId6" Type="http://schemas.openxmlformats.org/officeDocument/2006/relationships/diagramLayout" Target="../diagrams/layout1.xml"/><Relationship Id="rId5" Type="http://schemas.openxmlformats.org/officeDocument/2006/relationships/diagramData" Target="../diagrams/data1.xml"/><Relationship Id="rId4" Type="http://schemas.microsoft.com/office/2007/relationships/hdphoto" Target="../media/hdphoto2.wdp"/><Relationship Id="rId9" Type="http://schemas.microsoft.com/office/2007/relationships/diagramDrawing" Target="../diagrams/drawing1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7" Type="http://schemas.openxmlformats.org/officeDocument/2006/relationships/image" Target="../media/image23.pn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13.xml"/><Relationship Id="rId6" Type="http://schemas.microsoft.com/office/2007/relationships/hdphoto" Target="../media/hdphoto4.wdp"/><Relationship Id="rId5" Type="http://schemas.openxmlformats.org/officeDocument/2006/relationships/image" Target="../media/image22.png"/><Relationship Id="rId4" Type="http://schemas.microsoft.com/office/2007/relationships/hdphoto" Target="../media/hdphoto3.wdp"/></Relationships>
</file>

<file path=ppt/slides/_rels/slide15.xml.rels><?xml version="1.0" encoding="UTF-8" standalone="yes"?>
<Relationships xmlns="http://schemas.openxmlformats.org/package/2006/relationships"><Relationship Id="rId8" Type="http://schemas.openxmlformats.org/officeDocument/2006/relationships/image" Target="../media/image29.png"/><Relationship Id="rId13" Type="http://schemas.openxmlformats.org/officeDocument/2006/relationships/image" Target="../media/image34.png"/><Relationship Id="rId3" Type="http://schemas.openxmlformats.org/officeDocument/2006/relationships/image" Target="../media/image24.png"/><Relationship Id="rId7" Type="http://schemas.openxmlformats.org/officeDocument/2006/relationships/image" Target="../media/image28.png"/><Relationship Id="rId12" Type="http://schemas.openxmlformats.org/officeDocument/2006/relationships/image" Target="../media/image33.pn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13.xml"/><Relationship Id="rId6" Type="http://schemas.openxmlformats.org/officeDocument/2006/relationships/image" Target="../media/image27.png"/><Relationship Id="rId11" Type="http://schemas.openxmlformats.org/officeDocument/2006/relationships/image" Target="../media/image32.png"/><Relationship Id="rId5" Type="http://schemas.openxmlformats.org/officeDocument/2006/relationships/image" Target="../media/image26.png"/><Relationship Id="rId10" Type="http://schemas.openxmlformats.org/officeDocument/2006/relationships/image" Target="../media/image31.png"/><Relationship Id="rId4" Type="http://schemas.openxmlformats.org/officeDocument/2006/relationships/image" Target="../media/image25.png"/><Relationship Id="rId9" Type="http://schemas.openxmlformats.org/officeDocument/2006/relationships/image" Target="../media/image30.pn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13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jpg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13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8.xml"/><Relationship Id="rId1" Type="http://schemas.openxmlformats.org/officeDocument/2006/relationships/slideLayout" Target="../slideLayouts/slideLayout13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notesSlide" Target="../notesSlides/notesSlide19.xml"/><Relationship Id="rId1" Type="http://schemas.openxmlformats.org/officeDocument/2006/relationships/slideLayout" Target="../slideLayouts/slideLayout7.xml"/><Relationship Id="rId4" Type="http://schemas.microsoft.com/office/2007/relationships/hdphoto" Target="../media/hdphoto1.wdp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4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6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16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5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12" Type="http://schemas.openxmlformats.org/officeDocument/2006/relationships/image" Target="../media/image12.pn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6.png"/><Relationship Id="rId11" Type="http://schemas.openxmlformats.org/officeDocument/2006/relationships/image" Target="../media/image11.png"/><Relationship Id="rId5" Type="http://schemas.openxmlformats.org/officeDocument/2006/relationships/image" Target="../media/image5.png"/><Relationship Id="rId10" Type="http://schemas.openxmlformats.org/officeDocument/2006/relationships/image" Target="../media/image10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tx1">
            <a:lumMod val="10000"/>
            <a:lumOff val="9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Title 6"/>
          <p:cNvSpPr>
            <a:spLocks noGrp="1"/>
          </p:cNvSpPr>
          <p:nvPr>
            <p:ph type="title"/>
          </p:nvPr>
        </p:nvSpPr>
        <p:spPr>
          <a:xfrm>
            <a:off x="221227" y="725713"/>
            <a:ext cx="17963534" cy="4303487"/>
          </a:xfrm>
        </p:spPr>
        <p:txBody>
          <a:bodyPr/>
          <a:lstStyle/>
          <a:p>
            <a:r>
              <a:rPr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CRA </a:t>
            </a:r>
            <a:r>
              <a:rPr lang="en-US" altLang="ja-JP" dirty="0">
                <a:solidFill>
                  <a:srgbClr val="336699"/>
                </a:solidFill>
              </a:rPr>
              <a:t>Cloud</a:t>
            </a:r>
            <a:r>
              <a:rPr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lang="en-US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Adoption, Chatbots and Performance Testing</a:t>
            </a:r>
            <a:endParaRPr lang="ja-JP" altLang="en-US" dirty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  <p:sp>
        <p:nvSpPr>
          <p:cNvPr id="8" name="Text Placeholder 7"/>
          <p:cNvSpPr>
            <a:spLocks noGrp="1"/>
          </p:cNvSpPr>
          <p:nvPr>
            <p:ph type="body" sz="quarter" idx="12"/>
          </p:nvPr>
        </p:nvSpPr>
        <p:spPr>
          <a:xfrm>
            <a:off x="1304195" y="5463307"/>
            <a:ext cx="15679611" cy="1898213"/>
          </a:xfrm>
        </p:spPr>
        <p:txBody>
          <a:bodyPr>
            <a:noAutofit/>
          </a:bodyPr>
          <a:lstStyle/>
          <a:p>
            <a:pPr>
              <a:lnSpc>
                <a:spcPct val="100000"/>
              </a:lnSpc>
            </a:pPr>
            <a:endParaRPr kumimoji="1" lang="ja-JP" altLang="en-US" sz="4800" dirty="0">
              <a:solidFill>
                <a:schemeClr val="tx1">
                  <a:lumMod val="75000"/>
                  <a:lumOff val="25000"/>
                </a:schemeClr>
              </a:solidFill>
              <a:latin typeface="+mn-lt"/>
            </a:endParaRPr>
          </a:p>
        </p:txBody>
      </p:sp>
      <p:sp>
        <p:nvSpPr>
          <p:cNvPr id="2" name="Text Placeholder 1"/>
          <p:cNvSpPr>
            <a:spLocks noGrp="1"/>
          </p:cNvSpPr>
          <p:nvPr>
            <p:ph type="body" sz="quarter" idx="27"/>
          </p:nvPr>
        </p:nvSpPr>
        <p:spPr>
          <a:xfrm>
            <a:off x="7421396" y="7550706"/>
            <a:ext cx="8058150" cy="1993074"/>
          </a:xfrm>
        </p:spPr>
        <p:txBody>
          <a:bodyPr>
            <a:normAutofit lnSpcReduction="10000"/>
          </a:bodyPr>
          <a:lstStyle/>
          <a:p>
            <a:pPr algn="r"/>
            <a:r>
              <a:rPr kumimoji="1" lang="en-US" altLang="ja-JP" sz="3200" b="1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Anik </a:t>
            </a:r>
            <a:r>
              <a:rPr kumimoji="1" lang="en-US" altLang="ja-JP" sz="3200" b="1" dirty="0">
                <a:solidFill>
                  <a:schemeClr val="tx1">
                    <a:lumMod val="75000"/>
                    <a:lumOff val="25000"/>
                  </a:schemeClr>
                </a:solidFill>
              </a:rPr>
              <a:t>Egan</a:t>
            </a:r>
            <a:r>
              <a:rPr kumimoji="1" lang="en-US" altLang="ja-JP" sz="32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, Cloud </a:t>
            </a:r>
            <a:r>
              <a:rPr kumimoji="1" lang="en-US" altLang="ja-JP" sz="32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Architect</a:t>
            </a:r>
          </a:p>
          <a:p>
            <a:pPr algn="r"/>
            <a:r>
              <a:rPr kumimoji="1" lang="en-US" altLang="ja-JP" sz="3200" b="1" dirty="0">
                <a:solidFill>
                  <a:schemeClr val="tx1">
                    <a:lumMod val="75000"/>
                    <a:lumOff val="25000"/>
                  </a:schemeClr>
                </a:solidFill>
              </a:rPr>
              <a:t>Blenard </a:t>
            </a:r>
            <a:r>
              <a:rPr kumimoji="1" lang="en-US" altLang="ja-JP" sz="3200" b="1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Helmesi</a:t>
            </a:r>
            <a:r>
              <a:rPr kumimoji="1" lang="en-US" altLang="ja-JP" sz="32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, </a:t>
            </a:r>
            <a:r>
              <a:rPr kumimoji="1" lang="en-US" altLang="ja-JP" sz="32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Sr. IT Specialist</a:t>
            </a:r>
          </a:p>
          <a:p>
            <a:pPr algn="r"/>
            <a:r>
              <a:rPr kumimoji="1" lang="en-US" altLang="ja-JP" sz="3200" b="1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James Stinson</a:t>
            </a:r>
            <a:r>
              <a:rPr kumimoji="1" lang="en-US" altLang="ja-JP" sz="32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, </a:t>
            </a:r>
            <a:r>
              <a:rPr kumimoji="1" lang="en-US" altLang="ja-JP" sz="32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Sr. IT Specialist</a:t>
            </a:r>
          </a:p>
        </p:txBody>
      </p:sp>
    </p:spTree>
    <p:extLst>
      <p:ext uri="{BB962C8B-B14F-4D97-AF65-F5344CB8AC3E}">
        <p14:creationId xmlns:p14="http://schemas.microsoft.com/office/powerpoint/2010/main" val="94863469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  <p:extLst mod="1">
    <p:ext uri="{E180D4A7-C9FB-4DFB-919C-405C955672EB}">
      <p14:showEvtLst xmlns:p14="http://schemas.microsoft.com/office/powerpoint/2010/main">
        <p14:playEvt time="2266" objId="11"/>
      </p14:showEvtLst>
    </p:ext>
  </p:extLst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/>
              <a:t/>
            </a:r>
            <a:br>
              <a:rPr kumimoji="1" lang="en-US" altLang="ja-JP" dirty="0"/>
            </a:br>
            <a:r>
              <a:rPr kumimoji="1" lang="en-US" altLang="ja-JP" dirty="0" smtClean="0">
                <a:solidFill>
                  <a:srgbClr val="336699"/>
                </a:solidFill>
              </a:rPr>
              <a:t>PROGRESS</a:t>
            </a:r>
            <a:endParaRPr lang="en-CA" dirty="0">
              <a:solidFill>
                <a:srgbClr val="336699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10</a:t>
            </a:fld>
            <a:endParaRPr lang="en-US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quarter" idx="12"/>
          </p:nvPr>
        </p:nvSpPr>
        <p:spPr>
          <a:xfrm>
            <a:off x="3220278" y="4790661"/>
            <a:ext cx="11694936" cy="4532243"/>
          </a:xfrm>
        </p:spPr>
        <p:txBody>
          <a:bodyPr>
            <a:normAutofit/>
          </a:bodyPr>
          <a:lstStyle/>
          <a:p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Billing and Procurement</a:t>
            </a:r>
          </a:p>
          <a:p>
            <a:r>
              <a:rPr kumimoji="1"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Application Portfolio Review </a:t>
            </a:r>
          </a:p>
          <a:p>
            <a:r>
              <a:rPr kumimoji="1" lang="en-US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Cloud Aware/Cloud Native Frameworks</a:t>
            </a:r>
            <a:endParaRPr kumimoji="1" lang="en-US" altLang="ja-JP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r>
              <a:rPr kumimoji="1" lang="en-US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Security Controls</a:t>
            </a:r>
          </a:p>
          <a:p>
            <a:r>
              <a:rPr kumimoji="1" lang="en-US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US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GC Collaborations</a:t>
            </a:r>
            <a:endParaRPr lang="en-CA" altLang="ja-JP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pPr marL="0" indent="0">
              <a:buNone/>
            </a:pPr>
            <a:endParaRPr kumimoji="1" lang="en-US" altLang="ja-JP" sz="3600" dirty="0" smtClean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290482511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 smtClean="0">
                <a:solidFill>
                  <a:srgbClr val="336699"/>
                </a:solidFill>
              </a:rPr>
              <a:t>CHATBOT PATHFINDER</a:t>
            </a:r>
            <a:endParaRPr kumimoji="1" lang="ja-JP" altLang="en-US" dirty="0">
              <a:solidFill>
                <a:srgbClr val="336699"/>
              </a:solidFill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11</a:t>
            </a:fld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12"/>
          </p:nvPr>
        </p:nvSpPr>
        <p:spPr/>
        <p:txBody>
          <a:bodyPr/>
          <a:lstStyle/>
          <a:p>
            <a:endParaRPr lang="en-CA" dirty="0"/>
          </a:p>
        </p:txBody>
      </p:sp>
      <p:pic>
        <p:nvPicPr>
          <p:cNvPr id="10" name="Picture Placeholder 9"/>
          <p:cNvPicPr>
            <a:picLocks noGrp="1" noChangeAspect="1"/>
          </p:cNvPicPr>
          <p:nvPr>
            <p:ph type="pic" sz="quarter" idx="13"/>
          </p:nvPr>
        </p:nvPicPr>
        <p:blipFill>
          <a:blip r:embed="rId3" cstate="email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artisticLightScreen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/>
      </p:pic>
    </p:spTree>
    <p:extLst>
      <p:ext uri="{BB962C8B-B14F-4D97-AF65-F5344CB8AC3E}">
        <p14:creationId xmlns:p14="http://schemas.microsoft.com/office/powerpoint/2010/main" val="2866570437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79246" y="197351"/>
            <a:ext cx="12201850" cy="1910548"/>
          </a:xfrm>
        </p:spPr>
        <p:txBody>
          <a:bodyPr vert="horz" lIns="91440" tIns="45720" rIns="91440" bIns="45720" rtlCol="0" anchor="ctr">
            <a:noAutofit/>
          </a:bodyPr>
          <a:lstStyle/>
          <a:p>
            <a:r>
              <a:rPr kumimoji="1" lang="en-CA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COGNITIVE </a:t>
            </a:r>
            <a:r>
              <a:rPr kumimoji="1" lang="en-CA" altLang="ja-JP" dirty="0" smtClean="0">
                <a:solidFill>
                  <a:srgbClr val="006699"/>
                </a:solidFill>
              </a:rPr>
              <a:t>SERVICES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sp>
        <p:nvSpPr>
          <p:cNvPr id="7" name="Text Placeholder 30"/>
          <p:cNvSpPr>
            <a:spLocks noGrp="1"/>
          </p:cNvSpPr>
          <p:nvPr>
            <p:ph type="body" sz="quarter" idx="4294967295"/>
          </p:nvPr>
        </p:nvSpPr>
        <p:spPr>
          <a:xfrm>
            <a:off x="679434" y="1972000"/>
            <a:ext cx="13008431" cy="466489"/>
          </a:xfrm>
          <a:prstGeom prst="rect">
            <a:avLst/>
          </a:prstGeom>
        </p:spPr>
        <p:txBody>
          <a:bodyPr>
            <a:noAutofit/>
          </a:bodyPr>
          <a:lstStyle/>
          <a:p>
            <a:r>
              <a:rPr kumimoji="1" lang="en-CA" altLang="ja-JP" sz="4000" dirty="0" smtClean="0">
                <a:solidFill>
                  <a:srgbClr val="006699"/>
                </a:solidFill>
              </a:rPr>
              <a:t>Charlie “the bot” - Climate </a:t>
            </a:r>
            <a:r>
              <a:rPr kumimoji="1" lang="en-CA" altLang="ja-JP" sz="4000" dirty="0">
                <a:solidFill>
                  <a:srgbClr val="006699"/>
                </a:solidFill>
              </a:rPr>
              <a:t>Action </a:t>
            </a:r>
            <a:r>
              <a:rPr kumimoji="1" lang="en-CA" altLang="ja-JP" sz="4000" dirty="0" smtClean="0">
                <a:solidFill>
                  <a:srgbClr val="006699"/>
                </a:solidFill>
              </a:rPr>
              <a:t>Incentive</a:t>
            </a:r>
            <a:endParaRPr kumimoji="1" lang="ja-JP" altLang="en-US" sz="4000" dirty="0">
              <a:solidFill>
                <a:srgbClr val="006699"/>
              </a:solidFill>
            </a:endParaRPr>
          </a:p>
        </p:txBody>
      </p:sp>
      <p:pic>
        <p:nvPicPr>
          <p:cNvPr id="3" name="Picture 2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315032" y="2961349"/>
            <a:ext cx="2306385" cy="1940134"/>
          </a:xfrm>
          <a:prstGeom prst="rect">
            <a:avLst/>
          </a:prstGeom>
        </p:spPr>
      </p:pic>
      <p:pic>
        <p:nvPicPr>
          <p:cNvPr id="4" name="Picture 3"/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716710" y="2833440"/>
            <a:ext cx="2372833" cy="2372833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716710" y="6701061"/>
            <a:ext cx="2439427" cy="2439427"/>
          </a:xfrm>
          <a:prstGeom prst="rect">
            <a:avLst/>
          </a:prstGeom>
        </p:spPr>
      </p:pic>
      <p:pic>
        <p:nvPicPr>
          <p:cNvPr id="9" name="Picture 8"/>
          <p:cNvPicPr>
            <a:picLocks noChangeAspect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089683" y="4390544"/>
            <a:ext cx="3225209" cy="3225209"/>
          </a:xfrm>
          <a:prstGeom prst="rect">
            <a:avLst/>
          </a:prstGeom>
        </p:spPr>
      </p:pic>
      <p:pic>
        <p:nvPicPr>
          <p:cNvPr id="11" name="Picture 10"/>
          <p:cNvPicPr>
            <a:picLocks noChangeAspect="1"/>
          </p:cNvPicPr>
          <p:nvPr/>
        </p:nvPicPr>
        <p:blipFill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195390" y="6416338"/>
            <a:ext cx="2724150" cy="2724150"/>
          </a:xfrm>
          <a:prstGeom prst="rect">
            <a:avLst/>
          </a:prstGeom>
        </p:spPr>
      </p:pic>
      <p:sp>
        <p:nvSpPr>
          <p:cNvPr id="14" name="Text Placeholder 3"/>
          <p:cNvSpPr txBox="1">
            <a:spLocks/>
          </p:cNvSpPr>
          <p:nvPr/>
        </p:nvSpPr>
        <p:spPr>
          <a:xfrm>
            <a:off x="3215092" y="5036380"/>
            <a:ext cx="1376067" cy="615553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40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Vision</a:t>
            </a:r>
            <a:endParaRPr lang="en-US" sz="40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sp>
        <p:nvSpPr>
          <p:cNvPr id="15" name="Text Placeholder 3"/>
          <p:cNvSpPr txBox="1">
            <a:spLocks/>
          </p:cNvSpPr>
          <p:nvPr/>
        </p:nvSpPr>
        <p:spPr>
          <a:xfrm>
            <a:off x="2961637" y="9468845"/>
            <a:ext cx="2127906" cy="615553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40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Language</a:t>
            </a:r>
            <a:endParaRPr lang="en-US" sz="40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sp>
        <p:nvSpPr>
          <p:cNvPr id="16" name="Text Placeholder 3"/>
          <p:cNvSpPr txBox="1">
            <a:spLocks/>
          </p:cNvSpPr>
          <p:nvPr/>
        </p:nvSpPr>
        <p:spPr>
          <a:xfrm>
            <a:off x="6386547" y="7920774"/>
            <a:ext cx="5404731" cy="615553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40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Cloud Cognitive Services</a:t>
            </a:r>
            <a:endParaRPr lang="en-US" sz="40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sp>
        <p:nvSpPr>
          <p:cNvPr id="17" name="Text Placeholder 3"/>
          <p:cNvSpPr txBox="1">
            <a:spLocks/>
          </p:cNvSpPr>
          <p:nvPr/>
        </p:nvSpPr>
        <p:spPr>
          <a:xfrm>
            <a:off x="12493511" y="5040552"/>
            <a:ext cx="2127906" cy="615553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40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Language</a:t>
            </a:r>
            <a:endParaRPr lang="en-US" sz="40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sp>
        <p:nvSpPr>
          <p:cNvPr id="18" name="Text Placeholder 3"/>
          <p:cNvSpPr txBox="1">
            <a:spLocks/>
          </p:cNvSpPr>
          <p:nvPr/>
        </p:nvSpPr>
        <p:spPr>
          <a:xfrm>
            <a:off x="12344450" y="9418627"/>
            <a:ext cx="2426028" cy="615553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40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Knowledge</a:t>
            </a:r>
            <a:endParaRPr lang="en-US" sz="40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</p:spTree>
    <p:extLst>
      <p:ext uri="{BB962C8B-B14F-4D97-AF65-F5344CB8AC3E}">
        <p14:creationId xmlns:p14="http://schemas.microsoft.com/office/powerpoint/2010/main" val="43583779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8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7" dur="500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 build="p"/>
    </p:bld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ture 2"/>
          <p:cNvPicPr>
            <a:picLocks noChangeAspect="1"/>
          </p:cNvPicPr>
          <p:nvPr/>
        </p:nvPicPr>
        <p:blipFill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 contrast="-40000"/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2019300" y="2260893"/>
            <a:ext cx="13354050" cy="7278465"/>
          </a:xfrm>
          <a:prstGeom prst="rect">
            <a:avLst/>
          </a:prstGeom>
        </p:spPr>
      </p:pic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79246" y="197351"/>
            <a:ext cx="8924078" cy="1910548"/>
          </a:xfrm>
        </p:spPr>
        <p:txBody>
          <a:bodyPr vert="horz" lIns="91440" tIns="45720" rIns="91440" bIns="45720" rtlCol="0" anchor="ctr">
            <a:noAutofit/>
          </a:bodyPr>
          <a:lstStyle/>
          <a:p>
            <a:r>
              <a:rPr kumimoji="1" lang="en-CA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OUR </a:t>
            </a:r>
            <a:r>
              <a:rPr kumimoji="1" lang="en-CA" altLang="ja-JP" dirty="0">
                <a:solidFill>
                  <a:srgbClr val="006699"/>
                </a:solidFill>
              </a:rPr>
              <a:t>JOURNEY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graphicFrame>
        <p:nvGraphicFramePr>
          <p:cNvPr id="2" name="Diagram 1"/>
          <p:cNvGraphicFramePr/>
          <p:nvPr>
            <p:extLst/>
          </p:nvPr>
        </p:nvGraphicFramePr>
        <p:xfrm>
          <a:off x="1200150" y="2260893"/>
          <a:ext cx="14173200" cy="7416507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5" r:lo="rId6" r:qs="rId7" r:cs="rId8"/>
          </a:graphicData>
        </a:graphic>
      </p:graphicFrame>
      <p:sp>
        <p:nvSpPr>
          <p:cNvPr id="6" name="Slide Number Placeholder 3"/>
          <p:cNvSpPr txBox="1">
            <a:spLocks/>
          </p:cNvSpPr>
          <p:nvPr/>
        </p:nvSpPr>
        <p:spPr>
          <a:xfrm>
            <a:off x="17165741" y="9687025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13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25642982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2" name="Content Placeholder 4"/>
          <p:cNvPicPr>
            <a:picLocks noChangeAspect="1"/>
          </p:cNvPicPr>
          <p:nvPr/>
        </p:nvPicPr>
        <p:blipFill rotWithShape="1"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7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89" t="7737" r="-1" b="14676"/>
          <a:stretch/>
        </p:blipFill>
        <p:spPr>
          <a:xfrm>
            <a:off x="3018504" y="3091413"/>
            <a:ext cx="10627158" cy="6299626"/>
          </a:xfrm>
          <a:prstGeom prst="rect">
            <a:avLst/>
          </a:prstGeom>
          <a:pattFill prst="pct5">
            <a:fgClr>
              <a:schemeClr val="accent1"/>
            </a:fgClr>
            <a:bgClr>
              <a:schemeClr val="bg1"/>
            </a:bgClr>
          </a:pattFill>
        </p:spPr>
      </p:pic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79245" y="197351"/>
            <a:ext cx="8445777" cy="1910548"/>
          </a:xfrm>
        </p:spPr>
        <p:txBody>
          <a:bodyPr vert="horz" lIns="91440" tIns="45720" rIns="91440" bIns="45720" rtlCol="0" anchor="ctr">
            <a:noAutofit/>
          </a:bodyPr>
          <a:lstStyle/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COORDINATE 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sp>
        <p:nvSpPr>
          <p:cNvPr id="7" name="Text Placeholder 30"/>
          <p:cNvSpPr>
            <a:spLocks noGrp="1"/>
          </p:cNvSpPr>
          <p:nvPr>
            <p:ph type="body" sz="quarter" idx="4294967295"/>
          </p:nvPr>
        </p:nvSpPr>
        <p:spPr>
          <a:xfrm>
            <a:off x="1002993" y="1815516"/>
            <a:ext cx="7522029" cy="784140"/>
          </a:xfrm>
          <a:prstGeom prst="rect">
            <a:avLst/>
          </a:prstGeom>
        </p:spPr>
        <p:txBody>
          <a:bodyPr>
            <a:noAutofit/>
          </a:bodyPr>
          <a:lstStyle/>
          <a:p>
            <a:r>
              <a:rPr kumimoji="1" lang="en-CA" altLang="ja-JP" sz="4000" dirty="0">
                <a:solidFill>
                  <a:srgbClr val="006699"/>
                </a:solidFill>
              </a:rPr>
              <a:t>No overlap and no gaps</a:t>
            </a:r>
            <a:endParaRPr kumimoji="1" lang="ja-JP" altLang="en-US" sz="4000" dirty="0">
              <a:solidFill>
                <a:srgbClr val="336699"/>
              </a:solidFill>
            </a:endParaRPr>
          </a:p>
          <a:p>
            <a:endParaRPr kumimoji="1" lang="ja-JP" altLang="en-US" sz="2400" dirty="0">
              <a:solidFill>
                <a:srgbClr val="336699"/>
              </a:solidFill>
            </a:endParaRPr>
          </a:p>
        </p:txBody>
      </p:sp>
      <p:pic>
        <p:nvPicPr>
          <p:cNvPr id="13" name="Picture 12"/>
          <p:cNvPicPr>
            <a:picLocks noChangeAspect="1"/>
          </p:cNvPicPr>
          <p:nvPr/>
        </p:nvPicPr>
        <p:blipFill>
          <a:blip r:embed="rId5" cstate="print">
            <a:duotone>
              <a:prstClr val="black"/>
              <a:schemeClr val="bg1">
                <a:tint val="45000"/>
                <a:satMod val="40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colorTemperature colorTemp="6484"/>
                    </a14:imgEffect>
                    <a14:imgEffect>
                      <a14:saturation sat="96000"/>
                    </a14:imgEffect>
                    <a14:imgEffect>
                      <a14:brightnessContrast bright="-20000"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95824" y="5168709"/>
            <a:ext cx="1072517" cy="1536891"/>
          </a:xfrm>
          <a:prstGeom prst="rect">
            <a:avLst/>
          </a:prstGeom>
          <a:effectLst>
            <a:glow rad="101600">
              <a:schemeClr val="bg1">
                <a:alpha val="60000"/>
              </a:schemeClr>
            </a:glow>
          </a:effectLst>
        </p:spPr>
      </p:pic>
      <p:pic>
        <p:nvPicPr>
          <p:cNvPr id="2" name="Picture 1"/>
          <p:cNvPicPr>
            <a:picLocks noChangeAspect="1"/>
          </p:cNvPicPr>
          <p:nvPr/>
        </p:nvPicPr>
        <p:blipFill>
          <a:blip r:embed="rId7"/>
          <a:stretch>
            <a:fillRect/>
          </a:stretch>
        </p:blipFill>
        <p:spPr>
          <a:xfrm>
            <a:off x="10664459" y="6165975"/>
            <a:ext cx="2981202" cy="3225064"/>
          </a:xfrm>
          <a:prstGeom prst="rect">
            <a:avLst/>
          </a:prstGeom>
        </p:spPr>
      </p:pic>
      <p:sp>
        <p:nvSpPr>
          <p:cNvPr id="8" name="Slide Number Placeholder 3"/>
          <p:cNvSpPr txBox="1">
            <a:spLocks/>
          </p:cNvSpPr>
          <p:nvPr/>
        </p:nvSpPr>
        <p:spPr>
          <a:xfrm>
            <a:off x="17165741" y="9687025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14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996779468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8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7" dur="500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 build="p"/>
    </p:bld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55" name="Curved Connector 54"/>
          <p:cNvCxnSpPr/>
          <p:nvPr/>
        </p:nvCxnSpPr>
        <p:spPr>
          <a:xfrm rot="10800000" flipV="1">
            <a:off x="4459790" y="4778666"/>
            <a:ext cx="4473291" cy="2957711"/>
          </a:xfrm>
          <a:prstGeom prst="curvedConnector3">
            <a:avLst>
              <a:gd name="adj1" fmla="val 70756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102288" y="137393"/>
            <a:ext cx="13402698" cy="1910548"/>
          </a:xfrm>
        </p:spPr>
        <p:txBody>
          <a:bodyPr/>
          <a:lstStyle/>
          <a:p>
            <a:r>
              <a:rPr kumimoji="1" lang="en-CA" altLang="ja-JP" dirty="0" smtClean="0">
                <a:solidFill>
                  <a:schemeClr val="tx1"/>
                </a:solidFill>
              </a:rPr>
              <a:t>CHALLENGE </a:t>
            </a:r>
            <a:r>
              <a:rPr kumimoji="1" lang="en-CA" altLang="ja-JP" dirty="0" smtClean="0">
                <a:solidFill>
                  <a:srgbClr val="0070C0"/>
                </a:solidFill>
              </a:rPr>
              <a:t>ACCEPTED</a:t>
            </a:r>
            <a:endParaRPr kumimoji="1" lang="ja-JP" altLang="en-US" dirty="0">
              <a:solidFill>
                <a:srgbClr val="0070C0"/>
              </a:solidFill>
            </a:endParaRPr>
          </a:p>
        </p:txBody>
      </p:sp>
      <p:grpSp>
        <p:nvGrpSpPr>
          <p:cNvPr id="4" name="Group 3"/>
          <p:cNvGrpSpPr>
            <a:grpSpLocks noChangeAspect="1"/>
          </p:cNvGrpSpPr>
          <p:nvPr/>
        </p:nvGrpSpPr>
        <p:grpSpPr>
          <a:xfrm>
            <a:off x="1718367" y="2199122"/>
            <a:ext cx="13510098" cy="6777076"/>
            <a:chOff x="1169179" y="1147912"/>
            <a:chExt cx="10439710" cy="4443220"/>
          </a:xfrm>
        </p:grpSpPr>
        <p:sp>
          <p:nvSpPr>
            <p:cNvPr id="88" name="Text Placeholder 3"/>
            <p:cNvSpPr txBox="1">
              <a:spLocks/>
            </p:cNvSpPr>
            <p:nvPr/>
          </p:nvSpPr>
          <p:spPr>
            <a:xfrm>
              <a:off x="1312659" y="1591061"/>
              <a:ext cx="3078471" cy="190263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IT Security</a:t>
              </a: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, Risk </a:t>
              </a: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Management</a:t>
              </a:r>
              <a:endParaRPr lang="en-US" sz="1600" b="1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89" name="Text Placeholder 3"/>
            <p:cNvSpPr txBox="1">
              <a:spLocks/>
            </p:cNvSpPr>
            <p:nvPr/>
          </p:nvSpPr>
          <p:spPr>
            <a:xfrm>
              <a:off x="1290924" y="1814203"/>
              <a:ext cx="2940572" cy="57079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Cybersecurity,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Compliance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, Information Risk Management,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Compliance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, controls and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policies.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90" name="Text Placeholder 3"/>
            <p:cNvSpPr txBox="1">
              <a:spLocks/>
            </p:cNvSpPr>
            <p:nvPr/>
          </p:nvSpPr>
          <p:spPr>
            <a:xfrm>
              <a:off x="4911090" y="3304137"/>
              <a:ext cx="2644301" cy="380527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r" fontAlgn="auto">
                <a:spcBef>
                  <a:spcPts val="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Communications &amp; </a:t>
              </a: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Change </a:t>
              </a: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Management</a:t>
              </a:r>
            </a:p>
          </p:txBody>
        </p:sp>
        <p:sp>
          <p:nvSpPr>
            <p:cNvPr id="91" name="Text Placeholder 3"/>
            <p:cNvSpPr txBox="1">
              <a:spLocks/>
            </p:cNvSpPr>
            <p:nvPr/>
          </p:nvSpPr>
          <p:spPr>
            <a:xfrm>
              <a:off x="5667124" y="3571634"/>
              <a:ext cx="2738390" cy="380527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Communications Plan </a:t>
              </a:r>
              <a:r>
                <a:rPr lang="en-US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and Change Management, 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Stakeholder engagement 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92" name="Text Placeholder 3"/>
            <p:cNvSpPr txBox="1">
              <a:spLocks/>
            </p:cNvSpPr>
            <p:nvPr/>
          </p:nvSpPr>
          <p:spPr>
            <a:xfrm>
              <a:off x="1186851" y="3510191"/>
              <a:ext cx="2250937" cy="190263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DevOps</a:t>
              </a:r>
              <a:endParaRPr lang="en-US" sz="1600" b="1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93" name="Text Placeholder 3"/>
            <p:cNvSpPr txBox="1">
              <a:spLocks/>
            </p:cNvSpPr>
            <p:nvPr/>
          </p:nvSpPr>
          <p:spPr>
            <a:xfrm>
              <a:off x="1169179" y="3686026"/>
              <a:ext cx="2604686" cy="380527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Cloud-native agile approach, DevOps oriented tools, Infrastructure as a code.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95" name="Text Placeholder 3"/>
            <p:cNvSpPr txBox="1">
              <a:spLocks/>
            </p:cNvSpPr>
            <p:nvPr/>
          </p:nvSpPr>
          <p:spPr>
            <a:xfrm>
              <a:off x="7692239" y="1147912"/>
              <a:ext cx="3916650" cy="190263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Governance</a:t>
              </a:r>
              <a:endParaRPr lang="en-US" sz="1600" b="1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96" name="Text Placeholder 3"/>
            <p:cNvSpPr txBox="1">
              <a:spLocks/>
            </p:cNvSpPr>
            <p:nvPr/>
          </p:nvSpPr>
          <p:spPr>
            <a:xfrm>
              <a:off x="7671777" y="1378958"/>
              <a:ext cx="3908973" cy="380527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6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ts val="0"/>
                </a:spcBef>
                <a:spcAft>
                  <a:spcPts val="0"/>
                </a:spcAft>
                <a:defRPr/>
              </a:pP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Business &amp; IT Roles and Responsibilities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Applications 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&amp; Infra. services, common functions, consolidation, and aggregation. 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99" name="Text Placeholder 3"/>
            <p:cNvSpPr txBox="1">
              <a:spLocks/>
            </p:cNvSpPr>
            <p:nvPr/>
          </p:nvSpPr>
          <p:spPr>
            <a:xfrm>
              <a:off x="8454581" y="3821265"/>
              <a:ext cx="2919240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Enterprise Information Management</a:t>
              </a:r>
            </a:p>
          </p:txBody>
        </p:sp>
        <p:sp>
          <p:nvSpPr>
            <p:cNvPr id="100" name="Text Placeholder 3"/>
            <p:cNvSpPr txBox="1">
              <a:spLocks/>
            </p:cNvSpPr>
            <p:nvPr/>
          </p:nvSpPr>
          <p:spPr>
            <a:xfrm>
              <a:off x="8463920" y="3980689"/>
              <a:ext cx="2636286" cy="57079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Data Classification, Records Management, Data lifecycle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management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.</a:t>
              </a:r>
            </a:p>
          </p:txBody>
        </p:sp>
        <p:sp>
          <p:nvSpPr>
            <p:cNvPr id="101" name="Text Placeholder 3"/>
            <p:cNvSpPr txBox="1">
              <a:spLocks/>
            </p:cNvSpPr>
            <p:nvPr/>
          </p:nvSpPr>
          <p:spPr>
            <a:xfrm>
              <a:off x="7819439" y="2387648"/>
              <a:ext cx="2650213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Enterprise Arch &amp; Design</a:t>
              </a:r>
            </a:p>
          </p:txBody>
        </p:sp>
        <p:sp>
          <p:nvSpPr>
            <p:cNvPr id="102" name="Text Placeholder 3"/>
            <p:cNvSpPr txBox="1">
              <a:spLocks/>
            </p:cNvSpPr>
            <p:nvPr/>
          </p:nvSpPr>
          <p:spPr>
            <a:xfrm>
              <a:off x="7820084" y="2545573"/>
              <a:ext cx="2877355" cy="322858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Reference architectures, patterns &amp;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standards.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103" name="Text Placeholder 3"/>
            <p:cNvSpPr txBox="1">
              <a:spLocks/>
            </p:cNvSpPr>
            <p:nvPr/>
          </p:nvSpPr>
          <p:spPr>
            <a:xfrm>
              <a:off x="2389853" y="5255997"/>
              <a:ext cx="3973845" cy="190263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Analytics and Reporting</a:t>
              </a:r>
              <a:endParaRPr lang="en-US" sz="1600" b="1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104" name="Text Placeholder 3"/>
            <p:cNvSpPr txBox="1">
              <a:spLocks/>
            </p:cNvSpPr>
            <p:nvPr/>
          </p:nvSpPr>
          <p:spPr>
            <a:xfrm>
              <a:off x="2376474" y="5400869"/>
              <a:ext cx="4000602" cy="190263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Performance reporting and analytics.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</p:grpSp>
      <p:pic>
        <p:nvPicPr>
          <p:cNvPr id="6" name="Picture 5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468244" y="5049040"/>
            <a:ext cx="1088394" cy="1088394"/>
          </a:xfrm>
          <a:prstGeom prst="rect">
            <a:avLst/>
          </a:prstGeom>
        </p:spPr>
      </p:pic>
      <p:pic>
        <p:nvPicPr>
          <p:cNvPr id="8" name="Picture 7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153579" y="3889328"/>
            <a:ext cx="822280" cy="706958"/>
          </a:xfrm>
          <a:prstGeom prst="rect">
            <a:avLst/>
          </a:prstGeom>
        </p:spPr>
      </p:pic>
      <p:cxnSp>
        <p:nvCxnSpPr>
          <p:cNvPr id="11" name="Curved Connector 10"/>
          <p:cNvCxnSpPr>
            <a:endCxn id="32" idx="1"/>
          </p:cNvCxnSpPr>
          <p:nvPr/>
        </p:nvCxnSpPr>
        <p:spPr>
          <a:xfrm>
            <a:off x="3853807" y="4417140"/>
            <a:ext cx="3052164" cy="883476"/>
          </a:xfrm>
          <a:prstGeom prst="curvedConnector3">
            <a:avLst/>
          </a:prstGeom>
          <a:ln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Curved Connector 12"/>
          <p:cNvCxnSpPr/>
          <p:nvPr/>
        </p:nvCxnSpPr>
        <p:spPr>
          <a:xfrm rot="10800000" flipV="1">
            <a:off x="3916901" y="2551527"/>
            <a:ext cx="4541040" cy="1682277"/>
          </a:xfrm>
          <a:prstGeom prst="curvedConnector3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pic>
        <p:nvPicPr>
          <p:cNvPr id="15" name="Picture 14"/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869592" y="3559845"/>
            <a:ext cx="1424146" cy="1424146"/>
          </a:xfrm>
          <a:prstGeom prst="rect">
            <a:avLst/>
          </a:prstGeom>
        </p:spPr>
      </p:pic>
      <p:cxnSp>
        <p:nvCxnSpPr>
          <p:cNvPr id="19" name="Curved Connector 18"/>
          <p:cNvCxnSpPr>
            <a:endCxn id="15" idx="1"/>
          </p:cNvCxnSpPr>
          <p:nvPr/>
        </p:nvCxnSpPr>
        <p:spPr>
          <a:xfrm rot="5400000">
            <a:off x="8245468" y="3590142"/>
            <a:ext cx="1305900" cy="57652"/>
          </a:xfrm>
          <a:prstGeom prst="curvedConnector4">
            <a:avLst>
              <a:gd name="adj1" fmla="val 22736"/>
              <a:gd name="adj2" fmla="val 496517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21" name="Curved Connector 20"/>
          <p:cNvCxnSpPr>
            <a:stCxn id="6" idx="1"/>
            <a:endCxn id="15" idx="2"/>
          </p:cNvCxnSpPr>
          <p:nvPr/>
        </p:nvCxnSpPr>
        <p:spPr>
          <a:xfrm rot="10800000">
            <a:off x="9581666" y="4983991"/>
            <a:ext cx="1886579" cy="609246"/>
          </a:xfrm>
          <a:prstGeom prst="curvedConnector2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24" name="Curved Connector 23"/>
          <p:cNvCxnSpPr>
            <a:stCxn id="8" idx="2"/>
          </p:cNvCxnSpPr>
          <p:nvPr/>
        </p:nvCxnSpPr>
        <p:spPr>
          <a:xfrm rot="5400000">
            <a:off x="2717956" y="4300919"/>
            <a:ext cx="551396" cy="1142130"/>
          </a:xfrm>
          <a:prstGeom prst="curvedConnector2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pic>
        <p:nvPicPr>
          <p:cNvPr id="27" name="Picture 26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18367" y="4960971"/>
            <a:ext cx="915059" cy="915059"/>
          </a:xfrm>
          <a:prstGeom prst="rect">
            <a:avLst/>
          </a:prstGeom>
        </p:spPr>
      </p:pic>
      <p:cxnSp>
        <p:nvCxnSpPr>
          <p:cNvPr id="39" name="Curved Connector 38"/>
          <p:cNvCxnSpPr>
            <a:stCxn id="32" idx="0"/>
          </p:cNvCxnSpPr>
          <p:nvPr/>
        </p:nvCxnSpPr>
        <p:spPr>
          <a:xfrm rot="16200000" flipH="1" flipV="1">
            <a:off x="4687757" y="2695670"/>
            <a:ext cx="622501" cy="4823159"/>
          </a:xfrm>
          <a:prstGeom prst="curvedConnector4">
            <a:avLst>
              <a:gd name="adj1" fmla="val 3955"/>
              <a:gd name="adj2" fmla="val 55231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44" name="Curved Connector 43"/>
          <p:cNvCxnSpPr>
            <a:stCxn id="32" idx="3"/>
          </p:cNvCxnSpPr>
          <p:nvPr/>
        </p:nvCxnSpPr>
        <p:spPr>
          <a:xfrm>
            <a:off x="7915203" y="5300616"/>
            <a:ext cx="3575574" cy="424624"/>
          </a:xfrm>
          <a:prstGeom prst="curvedConnector3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58" name="Curved Connector 57"/>
          <p:cNvCxnSpPr/>
          <p:nvPr/>
        </p:nvCxnSpPr>
        <p:spPr>
          <a:xfrm rot="10800000" flipV="1">
            <a:off x="4419686" y="5824478"/>
            <a:ext cx="7048561" cy="2127170"/>
          </a:xfrm>
          <a:prstGeom prst="curvedConnector3">
            <a:avLst>
              <a:gd name="adj1" fmla="val 50000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pic>
        <p:nvPicPr>
          <p:cNvPr id="97" name="Picture 96"/>
          <p:cNvPicPr>
            <a:picLocks noChangeAspect="1"/>
          </p:cNvPicPr>
          <p:nvPr/>
        </p:nvPicPr>
        <p:blipFill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303493" y="7269907"/>
            <a:ext cx="1291662" cy="1291662"/>
          </a:xfrm>
          <a:prstGeom prst="rect">
            <a:avLst/>
          </a:prstGeom>
        </p:spPr>
      </p:pic>
      <p:pic>
        <p:nvPicPr>
          <p:cNvPr id="98" name="Picture 97"/>
          <p:cNvPicPr>
            <a:picLocks noChangeAspect="1"/>
          </p:cNvPicPr>
          <p:nvPr/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518265" y="8072378"/>
            <a:ext cx="831892" cy="831892"/>
          </a:xfrm>
          <a:prstGeom prst="rect">
            <a:avLst/>
          </a:prstGeom>
        </p:spPr>
      </p:pic>
      <p:pic>
        <p:nvPicPr>
          <p:cNvPr id="105" name="Picture 104"/>
          <p:cNvPicPr>
            <a:picLocks noChangeAspect="1"/>
          </p:cNvPicPr>
          <p:nvPr/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143210" y="8154385"/>
            <a:ext cx="1128593" cy="1128593"/>
          </a:xfrm>
          <a:prstGeom prst="rect">
            <a:avLst/>
          </a:prstGeom>
        </p:spPr>
      </p:pic>
      <p:sp>
        <p:nvSpPr>
          <p:cNvPr id="108" name="Text Placeholder 3"/>
          <p:cNvSpPr txBox="1">
            <a:spLocks/>
          </p:cNvSpPr>
          <p:nvPr/>
        </p:nvSpPr>
        <p:spPr>
          <a:xfrm>
            <a:off x="10663541" y="7879521"/>
            <a:ext cx="3777808" cy="246221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16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Vulnerability Assessment &amp; Pen. Testing</a:t>
            </a:r>
            <a:endParaRPr lang="en-US" sz="16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sp>
        <p:nvSpPr>
          <p:cNvPr id="109" name="Text Placeholder 3"/>
          <p:cNvSpPr txBox="1">
            <a:spLocks/>
          </p:cNvSpPr>
          <p:nvPr/>
        </p:nvSpPr>
        <p:spPr>
          <a:xfrm>
            <a:off x="8332755" y="8763819"/>
            <a:ext cx="1800667" cy="246221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16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Performance Testing</a:t>
            </a:r>
            <a:endParaRPr lang="en-US" sz="16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cxnSp>
        <p:nvCxnSpPr>
          <p:cNvPr id="111" name="Curved Connector 110"/>
          <p:cNvCxnSpPr/>
          <p:nvPr/>
        </p:nvCxnSpPr>
        <p:spPr>
          <a:xfrm rot="10800000">
            <a:off x="2572844" y="5517945"/>
            <a:ext cx="4597114" cy="2986872"/>
          </a:xfrm>
          <a:prstGeom prst="curvedConnector3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116" name="Curved Connector 115"/>
          <p:cNvCxnSpPr>
            <a:endCxn id="27" idx="3"/>
          </p:cNvCxnSpPr>
          <p:nvPr/>
        </p:nvCxnSpPr>
        <p:spPr>
          <a:xfrm rot="10800000">
            <a:off x="2633426" y="5418502"/>
            <a:ext cx="8857352" cy="3025977"/>
          </a:xfrm>
          <a:prstGeom prst="curvedConnector3">
            <a:avLst>
              <a:gd name="adj1" fmla="val 50000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pic>
        <p:nvPicPr>
          <p:cNvPr id="117" name="Picture 116"/>
          <p:cNvPicPr>
            <a:picLocks noChangeAspect="1"/>
          </p:cNvPicPr>
          <p:nvPr/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478125" y="1756717"/>
            <a:ext cx="1338111" cy="1338111"/>
          </a:xfrm>
          <a:prstGeom prst="rect">
            <a:avLst/>
          </a:prstGeom>
        </p:spPr>
      </p:pic>
      <p:pic>
        <p:nvPicPr>
          <p:cNvPr id="32" name="Picture 31"/>
          <p:cNvPicPr>
            <a:picLocks noChangeAspect="1"/>
          </p:cNvPicPr>
          <p:nvPr/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905971" y="4796000"/>
            <a:ext cx="1009232" cy="1009232"/>
          </a:xfrm>
          <a:prstGeom prst="rect">
            <a:avLst/>
          </a:prstGeom>
        </p:spPr>
      </p:pic>
      <p:pic>
        <p:nvPicPr>
          <p:cNvPr id="136" name="Picture 135"/>
          <p:cNvPicPr>
            <a:picLocks noChangeAspect="1"/>
          </p:cNvPicPr>
          <p:nvPr/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55737" y="6126713"/>
            <a:ext cx="977273" cy="977273"/>
          </a:xfrm>
          <a:prstGeom prst="rect">
            <a:avLst/>
          </a:prstGeom>
        </p:spPr>
      </p:pic>
      <p:sp>
        <p:nvSpPr>
          <p:cNvPr id="137" name="Text Placeholder 3"/>
          <p:cNvSpPr txBox="1">
            <a:spLocks/>
          </p:cNvSpPr>
          <p:nvPr/>
        </p:nvSpPr>
        <p:spPr>
          <a:xfrm>
            <a:off x="6020283" y="6914358"/>
            <a:ext cx="1800667" cy="246221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16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People</a:t>
            </a:r>
            <a:endParaRPr lang="en-US" sz="16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cxnSp>
        <p:nvCxnSpPr>
          <p:cNvPr id="147" name="Curved Connector 146"/>
          <p:cNvCxnSpPr/>
          <p:nvPr/>
        </p:nvCxnSpPr>
        <p:spPr>
          <a:xfrm rot="5400000">
            <a:off x="6517844" y="5722375"/>
            <a:ext cx="647174" cy="486680"/>
          </a:xfrm>
          <a:prstGeom prst="curvedConnector3">
            <a:avLst/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pic>
        <p:nvPicPr>
          <p:cNvPr id="148" name="Picture 147"/>
          <p:cNvPicPr>
            <a:picLocks noChangeAspect="1"/>
          </p:cNvPicPr>
          <p:nvPr/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7050683" y="3212557"/>
            <a:ext cx="910519" cy="910519"/>
          </a:xfrm>
          <a:prstGeom prst="rect">
            <a:avLst/>
          </a:prstGeom>
        </p:spPr>
      </p:pic>
      <p:sp>
        <p:nvSpPr>
          <p:cNvPr id="150" name="Text Placeholder 3"/>
          <p:cNvSpPr txBox="1">
            <a:spLocks/>
          </p:cNvSpPr>
          <p:nvPr/>
        </p:nvSpPr>
        <p:spPr>
          <a:xfrm>
            <a:off x="7075275" y="3092656"/>
            <a:ext cx="1800667" cy="246221"/>
          </a:xfrm>
          <a:prstGeom prst="rect">
            <a:avLst/>
          </a:prstGeom>
        </p:spPr>
        <p:txBody>
          <a:bodyPr wrap="square" lIns="0" tIns="0" rIns="0" bIns="0" anchor="ctr" anchorCtr="0">
            <a:spAutoFit/>
          </a:bodyPr>
          <a:lstStyle>
            <a:lvl1pPr marL="0" indent="0" algn="ctr">
              <a:buNone/>
              <a:defRPr sz="1400" baseline="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algn="l" fontAlgn="auto">
              <a:spcBef>
                <a:spcPct val="20000"/>
              </a:spcBef>
              <a:spcAft>
                <a:spcPts val="0"/>
              </a:spcAft>
              <a:defRPr/>
            </a:pPr>
            <a:r>
              <a:rPr lang="en-US" sz="1600" b="1" dirty="0" smtClean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rPr>
              <a:t>Processes</a:t>
            </a:r>
            <a:endParaRPr lang="en-US" sz="1600" b="1" dirty="0">
              <a:solidFill>
                <a:schemeClr val="tx1">
                  <a:lumMod val="75000"/>
                  <a:lumOff val="25000"/>
                </a:schemeClr>
              </a:solidFill>
              <a:latin typeface="Calibri"/>
            </a:endParaRPr>
          </a:p>
        </p:txBody>
      </p:sp>
      <p:cxnSp>
        <p:nvCxnSpPr>
          <p:cNvPr id="152" name="Curved Connector 151"/>
          <p:cNvCxnSpPr>
            <a:stCxn id="148" idx="1"/>
            <a:endCxn id="32" idx="0"/>
          </p:cNvCxnSpPr>
          <p:nvPr/>
        </p:nvCxnSpPr>
        <p:spPr>
          <a:xfrm flipH="1">
            <a:off x="7410587" y="3667817"/>
            <a:ext cx="550615" cy="1128183"/>
          </a:xfrm>
          <a:prstGeom prst="curvedConnector4">
            <a:avLst>
              <a:gd name="adj1" fmla="val -41517"/>
              <a:gd name="adj2" fmla="val 70177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155" name="Curved Connector 154"/>
          <p:cNvCxnSpPr>
            <a:stCxn id="8" idx="3"/>
            <a:endCxn id="148" idx="3"/>
          </p:cNvCxnSpPr>
          <p:nvPr/>
        </p:nvCxnSpPr>
        <p:spPr>
          <a:xfrm flipV="1">
            <a:off x="3975859" y="3667817"/>
            <a:ext cx="3074824" cy="574990"/>
          </a:xfrm>
          <a:prstGeom prst="curvedConnector3">
            <a:avLst>
              <a:gd name="adj1" fmla="val 70588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185" name="Curved Connector 184"/>
          <p:cNvCxnSpPr>
            <a:endCxn id="148" idx="1"/>
          </p:cNvCxnSpPr>
          <p:nvPr/>
        </p:nvCxnSpPr>
        <p:spPr>
          <a:xfrm rot="10800000" flipV="1">
            <a:off x="7961202" y="3131931"/>
            <a:ext cx="732632" cy="535886"/>
          </a:xfrm>
          <a:prstGeom prst="curvedConnector3">
            <a:avLst>
              <a:gd name="adj1" fmla="val 50000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cxnSp>
        <p:nvCxnSpPr>
          <p:cNvPr id="197" name="Curved Connector 196"/>
          <p:cNvCxnSpPr>
            <a:stCxn id="117" idx="2"/>
            <a:endCxn id="6" idx="0"/>
          </p:cNvCxnSpPr>
          <p:nvPr/>
        </p:nvCxnSpPr>
        <p:spPr>
          <a:xfrm rot="16200000" flipH="1">
            <a:off x="9602705" y="2639304"/>
            <a:ext cx="1954212" cy="2865260"/>
          </a:xfrm>
          <a:prstGeom prst="curvedConnector3">
            <a:avLst>
              <a:gd name="adj1" fmla="val 11847"/>
            </a:avLst>
          </a:prstGeom>
          <a:ln>
            <a:tailEnd type="triangle"/>
          </a:ln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49" name="Slide Number Placeholder 3"/>
          <p:cNvSpPr txBox="1">
            <a:spLocks/>
          </p:cNvSpPr>
          <p:nvPr/>
        </p:nvSpPr>
        <p:spPr>
          <a:xfrm>
            <a:off x="17165741" y="9687025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15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59701153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1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79245" y="197351"/>
            <a:ext cx="11125567" cy="1910548"/>
          </a:xfrm>
        </p:spPr>
        <p:txBody>
          <a:bodyPr/>
          <a:lstStyle/>
          <a:p>
            <a:r>
              <a:rPr kumimoji="1" lang="en-CA" altLang="ja-JP" dirty="0" smtClean="0">
                <a:solidFill>
                  <a:schemeClr val="tx1"/>
                </a:solidFill>
              </a:rPr>
              <a:t>WRITING</a:t>
            </a:r>
            <a:r>
              <a:rPr kumimoji="1" lang="en-CA" altLang="ja-JP" dirty="0" smtClean="0">
                <a:solidFill>
                  <a:srgbClr val="006699"/>
                </a:solidFill>
              </a:rPr>
              <a:t> the BOOK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pic>
        <p:nvPicPr>
          <p:cNvPr id="13" name="Picture 12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335325" y="2574387"/>
            <a:ext cx="6698548" cy="6712219"/>
          </a:xfrm>
          <a:prstGeom prst="rect">
            <a:avLst/>
          </a:prstGeom>
        </p:spPr>
      </p:pic>
      <p:sp>
        <p:nvSpPr>
          <p:cNvPr id="4" name="Slide Number Placeholder 3"/>
          <p:cNvSpPr txBox="1">
            <a:spLocks/>
          </p:cNvSpPr>
          <p:nvPr/>
        </p:nvSpPr>
        <p:spPr>
          <a:xfrm>
            <a:off x="17165741" y="9687025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16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88397522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485645" y="315885"/>
            <a:ext cx="9081688" cy="1910548"/>
          </a:xfrm>
        </p:spPr>
        <p:txBody>
          <a:bodyPr vert="horz" lIns="91440" tIns="45720" rIns="91440" bIns="45720" rtlCol="0" anchor="ctr">
            <a:noAutofit/>
          </a:bodyPr>
          <a:lstStyle/>
          <a:p>
            <a:pPr algn="l"/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TESTING  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sp>
        <p:nvSpPr>
          <p:cNvPr id="7" name="Text Placeholder 30"/>
          <p:cNvSpPr>
            <a:spLocks noGrp="1"/>
          </p:cNvSpPr>
          <p:nvPr>
            <p:ph type="body" sz="quarter" idx="4294967295"/>
          </p:nvPr>
        </p:nvSpPr>
        <p:spPr>
          <a:xfrm>
            <a:off x="1228076" y="1874654"/>
            <a:ext cx="9998724" cy="784140"/>
          </a:xfrm>
          <a:prstGeom prst="rect">
            <a:avLst/>
          </a:prstGeom>
        </p:spPr>
        <p:txBody>
          <a:bodyPr>
            <a:noAutofit/>
          </a:bodyPr>
          <a:lstStyle/>
          <a:p>
            <a:r>
              <a:rPr kumimoji="1" lang="en-CA" altLang="ja-JP" sz="4000" dirty="0" smtClean="0">
                <a:solidFill>
                  <a:srgbClr val="006699"/>
                </a:solidFill>
              </a:rPr>
              <a:t>Performance testing within the cloud</a:t>
            </a:r>
            <a:endParaRPr kumimoji="1" lang="ja-JP" altLang="en-US" sz="4000" dirty="0">
              <a:solidFill>
                <a:srgbClr val="336699"/>
              </a:solidFill>
            </a:endParaRPr>
          </a:p>
          <a:p>
            <a:endParaRPr kumimoji="1" lang="ja-JP" altLang="en-US" sz="2400" dirty="0">
              <a:solidFill>
                <a:srgbClr val="336699"/>
              </a:solidFill>
            </a:endParaRPr>
          </a:p>
        </p:txBody>
      </p:sp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63542" y="2786241"/>
            <a:ext cx="13842591" cy="6698027"/>
          </a:xfrm>
          <a:prstGeom prst="rect">
            <a:avLst/>
          </a:prstGeom>
        </p:spPr>
      </p:pic>
      <p:sp>
        <p:nvSpPr>
          <p:cNvPr id="6" name="Slide Number Placeholder 3"/>
          <p:cNvSpPr txBox="1">
            <a:spLocks/>
          </p:cNvSpPr>
          <p:nvPr/>
        </p:nvSpPr>
        <p:spPr>
          <a:xfrm>
            <a:off x="17165741" y="9687025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17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6827754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8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left)">
                                      <p:cBhvr>
                                        <p:cTn id="7" dur="500"/>
                                        <p:tgtEl>
                                          <p:spTgt spid="7">
                                            <p:txEl>
                                              <p:pRg st="0" end="0"/>
                                            </p:txEl>
                                          </p:spTgt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 build="p"/>
    </p:bld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485645" y="315885"/>
            <a:ext cx="9081688" cy="1910548"/>
          </a:xfrm>
        </p:spPr>
        <p:txBody>
          <a:bodyPr vert="horz" lIns="91440" tIns="45720" rIns="91440" bIns="45720" rtlCol="0" anchor="ctr">
            <a:noAutofit/>
          </a:bodyPr>
          <a:lstStyle/>
          <a:p>
            <a:pPr algn="l"/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DEMO  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sp>
        <p:nvSpPr>
          <p:cNvPr id="4" name="Slide Number Placeholder 3"/>
          <p:cNvSpPr txBox="1">
            <a:spLocks/>
          </p:cNvSpPr>
          <p:nvPr/>
        </p:nvSpPr>
        <p:spPr>
          <a:xfrm>
            <a:off x="17152488" y="9678176"/>
            <a:ext cx="739036" cy="547603"/>
          </a:xfrm>
          <a:prstGeom prst="rect">
            <a:avLst/>
          </a:prstGeom>
        </p:spPr>
        <p:txBody>
          <a:bodyPr/>
          <a:lstStyle>
            <a:defPPr>
              <a:defRPr lang="en-US"/>
            </a:defPPr>
            <a:lvl1pPr marL="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371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2057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7432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34290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41148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48006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5486400" algn="l" defTabSz="1371600" rtl="0" eaLnBrk="1" latinLnBrk="0" hangingPunct="1">
              <a:defRPr sz="27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2400" dirty="0" smtClean="0">
                <a:solidFill>
                  <a:schemeClr val="bg1"/>
                </a:solidFill>
              </a:rPr>
              <a:t>18</a:t>
            </a:r>
            <a:endParaRPr lang="en-US" dirty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73949449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 smtClean="0">
                <a:solidFill>
                  <a:srgbClr val="336699"/>
                </a:solidFill>
              </a:rPr>
              <a:t>QUESTIONS</a:t>
            </a:r>
            <a:endParaRPr kumimoji="1" lang="ja-JP" altLang="en-US" dirty="0">
              <a:solidFill>
                <a:srgbClr val="336699"/>
              </a:solidFill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19</a:t>
            </a:fld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12"/>
          </p:nvPr>
        </p:nvSpPr>
        <p:spPr/>
        <p:txBody>
          <a:bodyPr/>
          <a:lstStyle/>
          <a:p>
            <a:endParaRPr lang="en-CA" dirty="0"/>
          </a:p>
        </p:txBody>
      </p:sp>
      <p:pic>
        <p:nvPicPr>
          <p:cNvPr id="10" name="Picture Placeholder 9"/>
          <p:cNvPicPr>
            <a:picLocks noGrp="1" noChangeAspect="1"/>
          </p:cNvPicPr>
          <p:nvPr>
            <p:ph type="pic" sz="quarter" idx="13"/>
          </p:nvPr>
        </p:nvPicPr>
        <p:blipFill>
          <a:blip r:embed="rId3" cstate="email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artisticLightScreen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/>
      </p:pic>
    </p:spTree>
    <p:extLst>
      <p:ext uri="{BB962C8B-B14F-4D97-AF65-F5344CB8AC3E}">
        <p14:creationId xmlns:p14="http://schemas.microsoft.com/office/powerpoint/2010/main" val="1835404651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>
          <a:xfrm>
            <a:off x="17052756" y="9620405"/>
            <a:ext cx="739036" cy="547603"/>
          </a:xfrm>
        </p:spPr>
        <p:txBody>
          <a:bodyPr/>
          <a:lstStyle/>
          <a:p>
            <a:fld id="{03EB59E2-90B9-4CD3-AC74-D672227E13C3}" type="slidenum">
              <a:rPr lang="en-US" smtClean="0"/>
              <a:pPr/>
              <a:t>2</a:t>
            </a:fld>
            <a:endParaRPr lang="en-US" dirty="0"/>
          </a:p>
        </p:txBody>
      </p:sp>
      <p:sp>
        <p:nvSpPr>
          <p:cNvPr id="7" name="Title 6"/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kumimoji="1" lang="en-US" altLang="ja-JP" dirty="0" smtClean="0">
                <a:solidFill>
                  <a:srgbClr val="336699"/>
                </a:solidFill>
              </a:rPr>
              <a:t>AGENDA</a:t>
            </a:r>
            <a:endParaRPr kumimoji="1" lang="ja-JP" altLang="en-US" dirty="0">
              <a:solidFill>
                <a:srgbClr val="336699"/>
              </a:solidFill>
            </a:endParaRPr>
          </a:p>
        </p:txBody>
      </p:sp>
      <p:sp>
        <p:nvSpPr>
          <p:cNvPr id="8" name="Text Placeholder 7"/>
          <p:cNvSpPr>
            <a:spLocks noGrp="1"/>
          </p:cNvSpPr>
          <p:nvPr>
            <p:ph type="body" sz="quarter" idx="12"/>
          </p:nvPr>
        </p:nvSpPr>
        <p:spPr>
          <a:xfrm>
            <a:off x="10130971" y="3720436"/>
            <a:ext cx="7261324" cy="2844539"/>
          </a:xfrm>
        </p:spPr>
        <p:txBody>
          <a:bodyPr anchor="ctr">
            <a:normAutofit/>
          </a:bodyPr>
          <a:lstStyle/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Background</a:t>
            </a:r>
          </a:p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Overall Adoption </a:t>
            </a:r>
          </a:p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Chatbot Pathfinder</a:t>
            </a:r>
            <a:endParaRPr kumimoji="1" lang="en-US" altLang="ja-JP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r>
              <a:rPr kumimoji="1" lang="en-CA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Performance Testing &amp; Demo</a:t>
            </a:r>
          </a:p>
          <a:p>
            <a:r>
              <a:rPr kumimoji="1" lang="en-CA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Questions</a:t>
            </a:r>
            <a:endParaRPr kumimoji="1" lang="ja-JP" altLang="en-US" dirty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286361951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3</a:t>
            </a:fld>
            <a:endParaRPr lang="en-US" dirty="0"/>
          </a:p>
        </p:txBody>
      </p:sp>
      <p:pic>
        <p:nvPicPr>
          <p:cNvPr id="10" name="Picture Placeholder 30"/>
          <p:cNvPicPr>
            <a:picLocks noChangeAspect="1"/>
          </p:cNvPicPr>
          <p:nvPr/>
        </p:nvPicPr>
        <p:blipFill>
          <a:blip r:embed="rId3" cstate="email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>
          <a:xfrm>
            <a:off x="0" y="-1587"/>
            <a:ext cx="18288000" cy="10287000"/>
          </a:xfrm>
          <a:prstGeom prst="rect">
            <a:avLst/>
          </a:prstGeom>
        </p:spPr>
      </p:pic>
      <p:sp>
        <p:nvSpPr>
          <p:cNvPr id="12" name="Rectangle 11"/>
          <p:cNvSpPr/>
          <p:nvPr/>
        </p:nvSpPr>
        <p:spPr>
          <a:xfrm>
            <a:off x="0" y="0"/>
            <a:ext cx="18288000" cy="10287000"/>
          </a:xfrm>
          <a:prstGeom prst="rect">
            <a:avLst/>
          </a:prstGeom>
          <a:solidFill>
            <a:schemeClr val="tx1">
              <a:lumMod val="10000"/>
              <a:lumOff val="90000"/>
              <a:alpha val="4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7" name="Rectangle 6"/>
          <p:cNvSpPr/>
          <p:nvPr/>
        </p:nvSpPr>
        <p:spPr>
          <a:xfrm>
            <a:off x="5239062" y="3657599"/>
            <a:ext cx="7809875" cy="2623279"/>
          </a:xfrm>
          <a:prstGeom prst="rect">
            <a:avLst/>
          </a:prstGeom>
          <a:solidFill>
            <a:srgbClr val="D2D5D8">
              <a:alpha val="61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en-CA" dirty="0"/>
          </a:p>
        </p:txBody>
      </p:sp>
      <p:sp>
        <p:nvSpPr>
          <p:cNvPr id="6" name="Title 5"/>
          <p:cNvSpPr>
            <a:spLocks noGrp="1"/>
          </p:cNvSpPr>
          <p:nvPr>
            <p:ph type="title"/>
          </p:nvPr>
        </p:nvSpPr>
        <p:spPr>
          <a:xfrm>
            <a:off x="4594522" y="2967791"/>
            <a:ext cx="9098956" cy="4348244"/>
          </a:xfrm>
        </p:spPr>
        <p:txBody>
          <a:bodyPr anchor="ctr"/>
          <a:lstStyle/>
          <a:p>
            <a:pPr algn="ctr"/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 smtClean="0"/>
              <a:t> </a:t>
            </a:r>
            <a:r>
              <a:rPr kumimoji="1" lang="en-US" altLang="ja-JP" dirty="0" smtClean="0">
                <a:solidFill>
                  <a:srgbClr val="336699"/>
                </a:solidFill>
              </a:rPr>
              <a:t>STORY</a:t>
            </a:r>
            <a:endParaRPr kumimoji="1" lang="ja-JP" altLang="en-US" dirty="0">
              <a:solidFill>
                <a:srgbClr val="336699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10127451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/>
              <a:t/>
            </a:r>
            <a:br>
              <a:rPr kumimoji="1" lang="en-US" altLang="ja-JP" dirty="0"/>
            </a:br>
            <a:r>
              <a:rPr kumimoji="1" lang="en-US" altLang="ja-JP" dirty="0" smtClean="0">
                <a:solidFill>
                  <a:srgbClr val="336699"/>
                </a:solidFill>
              </a:rPr>
              <a:t>STRATEGIC GOALS</a:t>
            </a:r>
            <a:endParaRPr lang="en-CA" dirty="0">
              <a:solidFill>
                <a:srgbClr val="336699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4</a:t>
            </a:fld>
            <a:endParaRPr lang="en-US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quarter" idx="12"/>
          </p:nvPr>
        </p:nvSpPr>
        <p:spPr>
          <a:xfrm>
            <a:off x="5192070" y="5383898"/>
            <a:ext cx="9723144" cy="3263095"/>
          </a:xfrm>
        </p:spPr>
        <p:txBody>
          <a:bodyPr>
            <a:normAutofit fontScale="92500" lnSpcReduction="20000"/>
          </a:bodyPr>
          <a:lstStyle/>
          <a:p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CA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Maximize the benefits to Agency</a:t>
            </a:r>
          </a:p>
          <a:p>
            <a:pPr marL="2057217" lvl="2" indent="-685800">
              <a:buFont typeface="Arial" panose="020B0604020202020204" pitchFamily="34" charset="0"/>
              <a:buChar char="•"/>
            </a:pPr>
            <a:r>
              <a:rPr kumimoji="1" lang="en-CA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Increased Agility</a:t>
            </a:r>
          </a:p>
          <a:p>
            <a:pPr marL="2057217" lvl="2" indent="-685800">
              <a:buFont typeface="Arial" panose="020B0604020202020204" pitchFamily="34" charset="0"/>
              <a:buChar char="•"/>
            </a:pPr>
            <a:r>
              <a:rPr kumimoji="1" lang="en-CA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Flexibility</a:t>
            </a:r>
          </a:p>
          <a:p>
            <a:pPr marL="2057217" lvl="2" indent="-685800">
              <a:buFont typeface="Arial" panose="020B0604020202020204" pitchFamily="34" charset="0"/>
              <a:buChar char="•"/>
            </a:pPr>
            <a:r>
              <a:rPr kumimoji="1" lang="en-CA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Speed</a:t>
            </a:r>
            <a:endParaRPr kumimoji="1" lang="ja-JP" altLang="en-US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r>
              <a:rPr kumimoji="1" lang="en-US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Protect Agency Assets</a:t>
            </a:r>
          </a:p>
          <a:p>
            <a:r>
              <a:rPr kumimoji="1"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Prepare Agency </a:t>
            </a:r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Workforce</a:t>
            </a:r>
            <a:endParaRPr kumimoji="1" lang="en-US" altLang="ja-JP" sz="3600" dirty="0" smtClean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endParaRPr lang="en-CA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7326646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4"/>
          <p:cNvSpPr>
            <a:spLocks noGrp="1"/>
          </p:cNvSpPr>
          <p:nvPr>
            <p:ph type="title"/>
          </p:nvPr>
        </p:nvSpPr>
        <p:spPr>
          <a:xfrm>
            <a:off x="79245" y="197351"/>
            <a:ext cx="11125567" cy="1910548"/>
          </a:xfrm>
        </p:spPr>
        <p:txBody>
          <a:bodyPr/>
          <a:lstStyle/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 smtClean="0"/>
              <a:t> </a:t>
            </a:r>
            <a:r>
              <a:rPr kumimoji="1" lang="en-US" altLang="ja-JP" dirty="0">
                <a:solidFill>
                  <a:srgbClr val="006699"/>
                </a:solidFill>
              </a:rPr>
              <a:t>CHALLENGE</a:t>
            </a:r>
            <a:endParaRPr kumimoji="1" lang="ja-JP" altLang="en-US" dirty="0">
              <a:solidFill>
                <a:srgbClr val="006699"/>
              </a:solidFill>
            </a:endParaRPr>
          </a:p>
        </p:txBody>
      </p:sp>
      <p:grpSp>
        <p:nvGrpSpPr>
          <p:cNvPr id="4" name="Group 3"/>
          <p:cNvGrpSpPr>
            <a:grpSpLocks noChangeAspect="1"/>
          </p:cNvGrpSpPr>
          <p:nvPr/>
        </p:nvGrpSpPr>
        <p:grpSpPr>
          <a:xfrm>
            <a:off x="3177541" y="3127150"/>
            <a:ext cx="12858844" cy="6985659"/>
            <a:chOff x="1402404" y="1372734"/>
            <a:chExt cx="9544100" cy="5184900"/>
          </a:xfrm>
        </p:grpSpPr>
        <p:sp>
          <p:nvSpPr>
            <p:cNvPr id="59" name="Line 4"/>
            <p:cNvSpPr>
              <a:spLocks noChangeShapeType="1"/>
            </p:cNvSpPr>
            <p:nvPr/>
          </p:nvSpPr>
          <p:spPr bwMode="auto">
            <a:xfrm flipH="1">
              <a:off x="6277557" y="4153414"/>
              <a:ext cx="748810" cy="0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0" name="Line 2"/>
            <p:cNvSpPr>
              <a:spLocks noChangeShapeType="1"/>
            </p:cNvSpPr>
            <p:nvPr/>
          </p:nvSpPr>
          <p:spPr bwMode="auto">
            <a:xfrm flipH="1">
              <a:off x="5823261" y="2953893"/>
              <a:ext cx="120812" cy="624812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1" name="Line 3"/>
            <p:cNvSpPr>
              <a:spLocks noChangeShapeType="1"/>
            </p:cNvSpPr>
            <p:nvPr/>
          </p:nvSpPr>
          <p:spPr bwMode="auto">
            <a:xfrm flipH="1">
              <a:off x="6113879" y="3322944"/>
              <a:ext cx="570019" cy="454025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2" name="Line 5"/>
            <p:cNvSpPr>
              <a:spLocks noChangeShapeType="1"/>
            </p:cNvSpPr>
            <p:nvPr/>
          </p:nvSpPr>
          <p:spPr bwMode="auto">
            <a:xfrm rot="10800000">
              <a:off x="6157954" y="4560978"/>
              <a:ext cx="529361" cy="407267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3" name="Line 6"/>
            <p:cNvSpPr>
              <a:spLocks noChangeShapeType="1"/>
            </p:cNvSpPr>
            <p:nvPr/>
          </p:nvSpPr>
          <p:spPr bwMode="auto">
            <a:xfrm rot="10800000">
              <a:off x="5855553" y="4754688"/>
              <a:ext cx="88521" cy="586292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4" name="Line 7"/>
            <p:cNvSpPr>
              <a:spLocks noChangeShapeType="1"/>
            </p:cNvSpPr>
            <p:nvPr/>
          </p:nvSpPr>
          <p:spPr bwMode="auto">
            <a:xfrm rot="10800000" flipH="1">
              <a:off x="5099795" y="4679246"/>
              <a:ext cx="357981" cy="580628"/>
            </a:xfrm>
            <a:prstGeom prst="line">
              <a:avLst/>
            </a:prstGeom>
            <a:solidFill>
              <a:schemeClr val="accent5"/>
            </a:solidFill>
            <a:ln w="82550" cmpd="sng">
              <a:solidFill>
                <a:srgbClr val="84B3DD">
                  <a:alpha val="31000"/>
                </a:srgbClr>
              </a:solidFill>
            </a:ln>
            <a:extLst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65" name="Line 8"/>
            <p:cNvSpPr>
              <a:spLocks noChangeShapeType="1"/>
            </p:cNvSpPr>
            <p:nvPr/>
          </p:nvSpPr>
          <p:spPr bwMode="auto">
            <a:xfrm rot="10800000" flipH="1">
              <a:off x="4626838" y="4335250"/>
              <a:ext cx="659731" cy="207326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6" name="Line 9"/>
            <p:cNvSpPr>
              <a:spLocks noChangeShapeType="1"/>
            </p:cNvSpPr>
            <p:nvPr/>
          </p:nvSpPr>
          <p:spPr bwMode="auto">
            <a:xfrm>
              <a:off x="4626836" y="3723154"/>
              <a:ext cx="662516" cy="172206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7" name="Line 10"/>
            <p:cNvSpPr>
              <a:spLocks noChangeShapeType="1"/>
            </p:cNvSpPr>
            <p:nvPr/>
          </p:nvSpPr>
          <p:spPr bwMode="auto">
            <a:xfrm>
              <a:off x="5113183" y="3073891"/>
              <a:ext cx="381049" cy="566558"/>
            </a:xfrm>
            <a:prstGeom prst="line">
              <a:avLst/>
            </a:prstGeom>
            <a:noFill/>
            <a:ln w="101600" cap="flat">
              <a:solidFill>
                <a:srgbClr val="84B3DD">
                  <a:alpha val="31000"/>
                </a:srgbClr>
              </a:solidFill>
              <a:prstDash val="solid"/>
              <a:miter lim="800000"/>
              <a:headEnd type="none" w="med" len="med"/>
              <a:tailEnd type="none" w="med" len="med"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  <p:txBody>
            <a:bodyPr lIns="0" tIns="0" rIns="0" bIns="0"/>
            <a:lstStyle/>
            <a:p>
              <a:pPr algn="r"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68" name="Freeform 16"/>
            <p:cNvSpPr/>
            <p:nvPr/>
          </p:nvSpPr>
          <p:spPr>
            <a:xfrm>
              <a:off x="4333390" y="5141903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69" name="Freeform 17"/>
            <p:cNvSpPr>
              <a:spLocks noEditPoints="1"/>
            </p:cNvSpPr>
            <p:nvPr/>
          </p:nvSpPr>
          <p:spPr bwMode="auto">
            <a:xfrm>
              <a:off x="4592830" y="5477985"/>
              <a:ext cx="493200" cy="392400"/>
            </a:xfrm>
            <a:custGeom>
              <a:avLst/>
              <a:gdLst/>
              <a:ahLst/>
              <a:cxnLst>
                <a:cxn ang="0">
                  <a:pos x="29" y="41"/>
                </a:cxn>
                <a:cxn ang="0">
                  <a:pos x="22" y="40"/>
                </a:cxn>
                <a:cxn ang="0">
                  <a:pos x="11" y="45"/>
                </a:cxn>
                <a:cxn ang="0">
                  <a:pos x="7" y="46"/>
                </a:cxn>
                <a:cxn ang="0">
                  <a:pos x="7" y="46"/>
                </a:cxn>
                <a:cxn ang="0">
                  <a:pos x="6" y="45"/>
                </a:cxn>
                <a:cxn ang="0">
                  <a:pos x="6" y="43"/>
                </a:cxn>
                <a:cxn ang="0">
                  <a:pos x="11" y="36"/>
                </a:cxn>
                <a:cxn ang="0">
                  <a:pos x="0" y="20"/>
                </a:cxn>
                <a:cxn ang="0">
                  <a:pos x="29" y="0"/>
                </a:cxn>
                <a:cxn ang="0">
                  <a:pos x="57" y="20"/>
                </a:cxn>
                <a:cxn ang="0">
                  <a:pos x="29" y="41"/>
                </a:cxn>
                <a:cxn ang="0">
                  <a:pos x="62" y="47"/>
                </a:cxn>
                <a:cxn ang="0">
                  <a:pos x="66" y="53"/>
                </a:cxn>
                <a:cxn ang="0">
                  <a:pos x="67" y="55"/>
                </a:cxn>
                <a:cxn ang="0">
                  <a:pos x="66" y="56"/>
                </a:cxn>
                <a:cxn ang="0">
                  <a:pos x="62" y="55"/>
                </a:cxn>
                <a:cxn ang="0">
                  <a:pos x="51" y="50"/>
                </a:cxn>
                <a:cxn ang="0">
                  <a:pos x="44" y="51"/>
                </a:cxn>
                <a:cxn ang="0">
                  <a:pos x="25" y="46"/>
                </a:cxn>
                <a:cxn ang="0">
                  <a:pos x="29" y="46"/>
                </a:cxn>
                <a:cxn ang="0">
                  <a:pos x="52" y="39"/>
                </a:cxn>
                <a:cxn ang="0">
                  <a:pos x="62" y="20"/>
                </a:cxn>
                <a:cxn ang="0">
                  <a:pos x="61" y="14"/>
                </a:cxn>
                <a:cxn ang="0">
                  <a:pos x="72" y="30"/>
                </a:cxn>
                <a:cxn ang="0">
                  <a:pos x="62" y="47"/>
                </a:cxn>
              </a:cxnLst>
              <a:rect l="0" t="0" r="r" b="b"/>
              <a:pathLst>
                <a:path w="72" h="56">
                  <a:moveTo>
                    <a:pt x="29" y="41"/>
                  </a:moveTo>
                  <a:cubicBezTo>
                    <a:pt x="26" y="41"/>
                    <a:pt x="24" y="40"/>
                    <a:pt x="22" y="40"/>
                  </a:cubicBezTo>
                  <a:cubicBezTo>
                    <a:pt x="18" y="42"/>
                    <a:pt x="15" y="44"/>
                    <a:pt x="11" y="45"/>
                  </a:cubicBezTo>
                  <a:cubicBezTo>
                    <a:pt x="9" y="45"/>
                    <a:pt x="8" y="46"/>
                    <a:pt x="7" y="46"/>
                  </a:cubicBezTo>
                  <a:cubicBezTo>
                    <a:pt x="7" y="46"/>
                    <a:pt x="7" y="46"/>
                    <a:pt x="7" y="46"/>
                  </a:cubicBezTo>
                  <a:cubicBezTo>
                    <a:pt x="6" y="46"/>
                    <a:pt x="6" y="45"/>
                    <a:pt x="6" y="45"/>
                  </a:cubicBezTo>
                  <a:cubicBezTo>
                    <a:pt x="5" y="44"/>
                    <a:pt x="6" y="43"/>
                    <a:pt x="6" y="43"/>
                  </a:cubicBezTo>
                  <a:cubicBezTo>
                    <a:pt x="8" y="41"/>
                    <a:pt x="10" y="40"/>
                    <a:pt x="11" y="36"/>
                  </a:cubicBezTo>
                  <a:cubicBezTo>
                    <a:pt x="5" y="32"/>
                    <a:pt x="0" y="27"/>
                    <a:pt x="0" y="20"/>
                  </a:cubicBezTo>
                  <a:cubicBezTo>
                    <a:pt x="0" y="9"/>
                    <a:pt x="13" y="0"/>
                    <a:pt x="29" y="0"/>
                  </a:cubicBezTo>
                  <a:cubicBezTo>
                    <a:pt x="44" y="0"/>
                    <a:pt x="57" y="9"/>
                    <a:pt x="57" y="20"/>
                  </a:cubicBezTo>
                  <a:cubicBezTo>
                    <a:pt x="57" y="32"/>
                    <a:pt x="44" y="41"/>
                    <a:pt x="29" y="41"/>
                  </a:cubicBezTo>
                  <a:close/>
                  <a:moveTo>
                    <a:pt x="62" y="47"/>
                  </a:moveTo>
                  <a:cubicBezTo>
                    <a:pt x="63" y="50"/>
                    <a:pt x="65" y="51"/>
                    <a:pt x="66" y="53"/>
                  </a:cubicBezTo>
                  <a:cubicBezTo>
                    <a:pt x="67" y="54"/>
                    <a:pt x="67" y="54"/>
                    <a:pt x="67" y="55"/>
                  </a:cubicBezTo>
                  <a:cubicBezTo>
                    <a:pt x="67" y="56"/>
                    <a:pt x="67" y="56"/>
                    <a:pt x="66" y="56"/>
                  </a:cubicBezTo>
                  <a:cubicBezTo>
                    <a:pt x="65" y="56"/>
                    <a:pt x="63" y="56"/>
                    <a:pt x="62" y="55"/>
                  </a:cubicBezTo>
                  <a:cubicBezTo>
                    <a:pt x="58" y="54"/>
                    <a:pt x="55" y="53"/>
                    <a:pt x="51" y="50"/>
                  </a:cubicBezTo>
                  <a:cubicBezTo>
                    <a:pt x="49" y="51"/>
                    <a:pt x="47" y="51"/>
                    <a:pt x="44" y="51"/>
                  </a:cubicBezTo>
                  <a:cubicBezTo>
                    <a:pt x="37" y="51"/>
                    <a:pt x="30" y="49"/>
                    <a:pt x="25" y="46"/>
                  </a:cubicBezTo>
                  <a:cubicBezTo>
                    <a:pt x="26" y="46"/>
                    <a:pt x="28" y="46"/>
                    <a:pt x="29" y="46"/>
                  </a:cubicBezTo>
                  <a:cubicBezTo>
                    <a:pt x="37" y="46"/>
                    <a:pt x="46" y="43"/>
                    <a:pt x="52" y="39"/>
                  </a:cubicBezTo>
                  <a:cubicBezTo>
                    <a:pt x="58" y="34"/>
                    <a:pt x="62" y="27"/>
                    <a:pt x="62" y="20"/>
                  </a:cubicBezTo>
                  <a:cubicBezTo>
                    <a:pt x="62" y="18"/>
                    <a:pt x="62" y="16"/>
                    <a:pt x="61" y="14"/>
                  </a:cubicBezTo>
                  <a:cubicBezTo>
                    <a:pt x="68" y="18"/>
                    <a:pt x="72" y="24"/>
                    <a:pt x="72" y="30"/>
                  </a:cubicBezTo>
                  <a:cubicBezTo>
                    <a:pt x="72" y="37"/>
                    <a:pt x="68" y="43"/>
                    <a:pt x="62" y="47"/>
                  </a:cubicBez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70" name="Oval 25"/>
            <p:cNvSpPr>
              <a:spLocks/>
            </p:cNvSpPr>
            <p:nvPr/>
          </p:nvSpPr>
          <p:spPr bwMode="auto">
            <a:xfrm>
              <a:off x="5519005" y="5339559"/>
              <a:ext cx="1010015" cy="1027667"/>
            </a:xfrm>
            <a:prstGeom prst="ellipse">
              <a:avLst/>
            </a:prstGeom>
            <a:solidFill>
              <a:srgbClr val="006699"/>
            </a:solidFill>
            <a:ln w="12700"/>
            <a:extLst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1" name="Freeform 19"/>
            <p:cNvSpPr/>
            <p:nvPr/>
          </p:nvSpPr>
          <p:spPr>
            <a:xfrm>
              <a:off x="5485820" y="194878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sz="1200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2" name="Freeform 20"/>
            <p:cNvSpPr/>
            <p:nvPr/>
          </p:nvSpPr>
          <p:spPr>
            <a:xfrm>
              <a:off x="4304720" y="210118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3" name="Freeform 21"/>
            <p:cNvSpPr/>
            <p:nvPr/>
          </p:nvSpPr>
          <p:spPr>
            <a:xfrm>
              <a:off x="3664195" y="299653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4" name="Freeform 22"/>
            <p:cNvSpPr/>
            <p:nvPr/>
          </p:nvSpPr>
          <p:spPr>
            <a:xfrm>
              <a:off x="3630795" y="413953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5" name="Freeform 23"/>
            <p:cNvSpPr/>
            <p:nvPr/>
          </p:nvSpPr>
          <p:spPr>
            <a:xfrm>
              <a:off x="6502645" y="248218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6" name="Freeform 24"/>
            <p:cNvSpPr/>
            <p:nvPr/>
          </p:nvSpPr>
          <p:spPr>
            <a:xfrm>
              <a:off x="6904537" y="356803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7" name="Freeform 25"/>
            <p:cNvSpPr/>
            <p:nvPr/>
          </p:nvSpPr>
          <p:spPr>
            <a:xfrm>
              <a:off x="6521695" y="4672934"/>
              <a:ext cx="1050877" cy="1078174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rgbClr val="006699"/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78" name="Freeform 62"/>
            <p:cNvSpPr>
              <a:spLocks noEditPoints="1"/>
            </p:cNvSpPr>
            <p:nvPr/>
          </p:nvSpPr>
          <p:spPr bwMode="auto">
            <a:xfrm>
              <a:off x="6828555" y="5008530"/>
              <a:ext cx="432000" cy="432000"/>
            </a:xfrm>
            <a:custGeom>
              <a:avLst/>
              <a:gdLst/>
              <a:ahLst/>
              <a:cxnLst>
                <a:cxn ang="0">
                  <a:pos x="58" y="33"/>
                </a:cxn>
                <a:cxn ang="0">
                  <a:pos x="57" y="34"/>
                </a:cxn>
                <a:cxn ang="0">
                  <a:pos x="50" y="35"/>
                </a:cxn>
                <a:cxn ang="0">
                  <a:pos x="49" y="39"/>
                </a:cxn>
                <a:cxn ang="0">
                  <a:pos x="53" y="44"/>
                </a:cxn>
                <a:cxn ang="0">
                  <a:pos x="53" y="45"/>
                </a:cxn>
                <a:cxn ang="0">
                  <a:pos x="53" y="46"/>
                </a:cxn>
                <a:cxn ang="0">
                  <a:pos x="45" y="53"/>
                </a:cxn>
                <a:cxn ang="0">
                  <a:pos x="44" y="52"/>
                </a:cxn>
                <a:cxn ang="0">
                  <a:pos x="39" y="48"/>
                </a:cxn>
                <a:cxn ang="0">
                  <a:pos x="36" y="50"/>
                </a:cxn>
                <a:cxn ang="0">
                  <a:pos x="34" y="57"/>
                </a:cxn>
                <a:cxn ang="0">
                  <a:pos x="33" y="58"/>
                </a:cxn>
                <a:cxn ang="0">
                  <a:pos x="25" y="58"/>
                </a:cxn>
                <a:cxn ang="0">
                  <a:pos x="23" y="57"/>
                </a:cxn>
                <a:cxn ang="0">
                  <a:pos x="22" y="50"/>
                </a:cxn>
                <a:cxn ang="0">
                  <a:pos x="19" y="48"/>
                </a:cxn>
                <a:cxn ang="0">
                  <a:pos x="14" y="52"/>
                </a:cxn>
                <a:cxn ang="0">
                  <a:pos x="13" y="53"/>
                </a:cxn>
                <a:cxn ang="0">
                  <a:pos x="12" y="52"/>
                </a:cxn>
                <a:cxn ang="0">
                  <a:pos x="5" y="46"/>
                </a:cxn>
                <a:cxn ang="0">
                  <a:pos x="5" y="45"/>
                </a:cxn>
                <a:cxn ang="0">
                  <a:pos x="5" y="44"/>
                </a:cxn>
                <a:cxn ang="0">
                  <a:pos x="9" y="39"/>
                </a:cxn>
                <a:cxn ang="0">
                  <a:pos x="8" y="35"/>
                </a:cxn>
                <a:cxn ang="0">
                  <a:pos x="1" y="34"/>
                </a:cxn>
                <a:cxn ang="0">
                  <a:pos x="0" y="33"/>
                </a:cxn>
                <a:cxn ang="0">
                  <a:pos x="0" y="24"/>
                </a:cxn>
                <a:cxn ang="0">
                  <a:pos x="1" y="23"/>
                </a:cxn>
                <a:cxn ang="0">
                  <a:pos x="8" y="22"/>
                </a:cxn>
                <a:cxn ang="0">
                  <a:pos x="9" y="18"/>
                </a:cxn>
                <a:cxn ang="0">
                  <a:pos x="5" y="13"/>
                </a:cxn>
                <a:cxn ang="0">
                  <a:pos x="5" y="12"/>
                </a:cxn>
                <a:cxn ang="0">
                  <a:pos x="5" y="11"/>
                </a:cxn>
                <a:cxn ang="0">
                  <a:pos x="13" y="5"/>
                </a:cxn>
                <a:cxn ang="0">
                  <a:pos x="14" y="5"/>
                </a:cxn>
                <a:cxn ang="0">
                  <a:pos x="19" y="9"/>
                </a:cxn>
                <a:cxn ang="0">
                  <a:pos x="22" y="8"/>
                </a:cxn>
                <a:cxn ang="0">
                  <a:pos x="23" y="1"/>
                </a:cxn>
                <a:cxn ang="0">
                  <a:pos x="25" y="0"/>
                </a:cxn>
                <a:cxn ang="0">
                  <a:pos x="33" y="0"/>
                </a:cxn>
                <a:cxn ang="0">
                  <a:pos x="34" y="1"/>
                </a:cxn>
                <a:cxn ang="0">
                  <a:pos x="36" y="8"/>
                </a:cxn>
                <a:cxn ang="0">
                  <a:pos x="39" y="9"/>
                </a:cxn>
                <a:cxn ang="0">
                  <a:pos x="44" y="5"/>
                </a:cxn>
                <a:cxn ang="0">
                  <a:pos x="45" y="5"/>
                </a:cxn>
                <a:cxn ang="0">
                  <a:pos x="46" y="5"/>
                </a:cxn>
                <a:cxn ang="0">
                  <a:pos x="52" y="12"/>
                </a:cxn>
                <a:cxn ang="0">
                  <a:pos x="53" y="12"/>
                </a:cxn>
                <a:cxn ang="0">
                  <a:pos x="52" y="13"/>
                </a:cxn>
                <a:cxn ang="0">
                  <a:pos x="48" y="18"/>
                </a:cxn>
                <a:cxn ang="0">
                  <a:pos x="50" y="22"/>
                </a:cxn>
                <a:cxn ang="0">
                  <a:pos x="57" y="23"/>
                </a:cxn>
                <a:cxn ang="0">
                  <a:pos x="58" y="25"/>
                </a:cxn>
                <a:cxn ang="0">
                  <a:pos x="58" y="33"/>
                </a:cxn>
                <a:cxn ang="0">
                  <a:pos x="29" y="19"/>
                </a:cxn>
                <a:cxn ang="0">
                  <a:pos x="19" y="29"/>
                </a:cxn>
                <a:cxn ang="0">
                  <a:pos x="29" y="38"/>
                </a:cxn>
                <a:cxn ang="0">
                  <a:pos x="39" y="29"/>
                </a:cxn>
                <a:cxn ang="0">
                  <a:pos x="29" y="19"/>
                </a:cxn>
              </a:cxnLst>
              <a:rect l="0" t="0" r="r" b="b"/>
              <a:pathLst>
                <a:path w="58" h="58">
                  <a:moveTo>
                    <a:pt x="58" y="33"/>
                  </a:moveTo>
                  <a:cubicBezTo>
                    <a:pt x="58" y="34"/>
                    <a:pt x="58" y="34"/>
                    <a:pt x="57" y="34"/>
                  </a:cubicBezTo>
                  <a:cubicBezTo>
                    <a:pt x="50" y="35"/>
                    <a:pt x="50" y="35"/>
                    <a:pt x="50" y="35"/>
                  </a:cubicBezTo>
                  <a:cubicBezTo>
                    <a:pt x="50" y="37"/>
                    <a:pt x="49" y="38"/>
                    <a:pt x="49" y="39"/>
                  </a:cubicBezTo>
                  <a:cubicBezTo>
                    <a:pt x="50" y="41"/>
                    <a:pt x="51" y="42"/>
                    <a:pt x="53" y="44"/>
                  </a:cubicBezTo>
                  <a:cubicBezTo>
                    <a:pt x="53" y="44"/>
                    <a:pt x="53" y="45"/>
                    <a:pt x="53" y="45"/>
                  </a:cubicBezTo>
                  <a:cubicBezTo>
                    <a:pt x="53" y="45"/>
                    <a:pt x="53" y="46"/>
                    <a:pt x="53" y="46"/>
                  </a:cubicBezTo>
                  <a:cubicBezTo>
                    <a:pt x="52" y="47"/>
                    <a:pt x="47" y="53"/>
                    <a:pt x="45" y="53"/>
                  </a:cubicBezTo>
                  <a:cubicBezTo>
                    <a:pt x="45" y="53"/>
                    <a:pt x="45" y="53"/>
                    <a:pt x="44" y="52"/>
                  </a:cubicBezTo>
                  <a:cubicBezTo>
                    <a:pt x="39" y="48"/>
                    <a:pt x="39" y="48"/>
                    <a:pt x="39" y="48"/>
                  </a:cubicBezTo>
                  <a:cubicBezTo>
                    <a:pt x="38" y="49"/>
                    <a:pt x="37" y="49"/>
                    <a:pt x="36" y="50"/>
                  </a:cubicBezTo>
                  <a:cubicBezTo>
                    <a:pt x="35" y="52"/>
                    <a:pt x="35" y="55"/>
                    <a:pt x="34" y="57"/>
                  </a:cubicBezTo>
                  <a:cubicBezTo>
                    <a:pt x="34" y="57"/>
                    <a:pt x="34" y="58"/>
                    <a:pt x="33" y="58"/>
                  </a:cubicBezTo>
                  <a:cubicBezTo>
                    <a:pt x="25" y="58"/>
                    <a:pt x="25" y="58"/>
                    <a:pt x="25" y="58"/>
                  </a:cubicBezTo>
                  <a:cubicBezTo>
                    <a:pt x="24" y="58"/>
                    <a:pt x="23" y="57"/>
                    <a:pt x="23" y="57"/>
                  </a:cubicBezTo>
                  <a:cubicBezTo>
                    <a:pt x="22" y="50"/>
                    <a:pt x="22" y="50"/>
                    <a:pt x="22" y="50"/>
                  </a:cubicBezTo>
                  <a:cubicBezTo>
                    <a:pt x="21" y="49"/>
                    <a:pt x="20" y="49"/>
                    <a:pt x="19" y="48"/>
                  </a:cubicBezTo>
                  <a:cubicBezTo>
                    <a:pt x="14" y="52"/>
                    <a:pt x="14" y="52"/>
                    <a:pt x="14" y="52"/>
                  </a:cubicBezTo>
                  <a:cubicBezTo>
                    <a:pt x="13" y="53"/>
                    <a:pt x="13" y="53"/>
                    <a:pt x="13" y="53"/>
                  </a:cubicBezTo>
                  <a:cubicBezTo>
                    <a:pt x="12" y="53"/>
                    <a:pt x="12" y="53"/>
                    <a:pt x="12" y="52"/>
                  </a:cubicBezTo>
                  <a:cubicBezTo>
                    <a:pt x="10" y="50"/>
                    <a:pt x="7" y="48"/>
                    <a:pt x="5" y="46"/>
                  </a:cubicBezTo>
                  <a:cubicBezTo>
                    <a:pt x="5" y="46"/>
                    <a:pt x="5" y="45"/>
                    <a:pt x="5" y="45"/>
                  </a:cubicBezTo>
                  <a:cubicBezTo>
                    <a:pt x="5" y="45"/>
                    <a:pt x="5" y="44"/>
                    <a:pt x="5" y="44"/>
                  </a:cubicBezTo>
                  <a:cubicBezTo>
                    <a:pt x="7" y="42"/>
                    <a:pt x="8" y="41"/>
                    <a:pt x="9" y="39"/>
                  </a:cubicBezTo>
                  <a:cubicBezTo>
                    <a:pt x="9" y="38"/>
                    <a:pt x="8" y="37"/>
                    <a:pt x="8" y="35"/>
                  </a:cubicBezTo>
                  <a:cubicBezTo>
                    <a:pt x="1" y="34"/>
                    <a:pt x="1" y="34"/>
                    <a:pt x="1" y="34"/>
                  </a:cubicBezTo>
                  <a:cubicBezTo>
                    <a:pt x="0" y="34"/>
                    <a:pt x="0" y="33"/>
                    <a:pt x="0" y="33"/>
                  </a:cubicBezTo>
                  <a:cubicBezTo>
                    <a:pt x="0" y="24"/>
                    <a:pt x="0" y="24"/>
                    <a:pt x="0" y="24"/>
                  </a:cubicBezTo>
                  <a:cubicBezTo>
                    <a:pt x="0" y="24"/>
                    <a:pt x="0" y="23"/>
                    <a:pt x="1" y="23"/>
                  </a:cubicBezTo>
                  <a:cubicBezTo>
                    <a:pt x="8" y="22"/>
                    <a:pt x="8" y="22"/>
                    <a:pt x="8" y="22"/>
                  </a:cubicBezTo>
                  <a:cubicBezTo>
                    <a:pt x="8" y="21"/>
                    <a:pt x="9" y="20"/>
                    <a:pt x="9" y="18"/>
                  </a:cubicBezTo>
                  <a:cubicBezTo>
                    <a:pt x="8" y="17"/>
                    <a:pt x="7" y="15"/>
                    <a:pt x="5" y="13"/>
                  </a:cubicBezTo>
                  <a:cubicBezTo>
                    <a:pt x="5" y="13"/>
                    <a:pt x="5" y="13"/>
                    <a:pt x="5" y="12"/>
                  </a:cubicBezTo>
                  <a:cubicBezTo>
                    <a:pt x="5" y="12"/>
                    <a:pt x="5" y="12"/>
                    <a:pt x="5" y="11"/>
                  </a:cubicBezTo>
                  <a:cubicBezTo>
                    <a:pt x="6" y="10"/>
                    <a:pt x="11" y="5"/>
                    <a:pt x="13" y="5"/>
                  </a:cubicBezTo>
                  <a:cubicBezTo>
                    <a:pt x="13" y="5"/>
                    <a:pt x="13" y="5"/>
                    <a:pt x="14" y="5"/>
                  </a:cubicBezTo>
                  <a:cubicBezTo>
                    <a:pt x="19" y="9"/>
                    <a:pt x="19" y="9"/>
                    <a:pt x="19" y="9"/>
                  </a:cubicBezTo>
                  <a:cubicBezTo>
                    <a:pt x="20" y="9"/>
                    <a:pt x="21" y="8"/>
                    <a:pt x="22" y="8"/>
                  </a:cubicBezTo>
                  <a:cubicBezTo>
                    <a:pt x="22" y="5"/>
                    <a:pt x="23" y="3"/>
                    <a:pt x="23" y="1"/>
                  </a:cubicBezTo>
                  <a:cubicBezTo>
                    <a:pt x="23" y="0"/>
                    <a:pt x="24" y="0"/>
                    <a:pt x="25" y="0"/>
                  </a:cubicBezTo>
                  <a:cubicBezTo>
                    <a:pt x="33" y="0"/>
                    <a:pt x="33" y="0"/>
                    <a:pt x="33" y="0"/>
                  </a:cubicBezTo>
                  <a:cubicBezTo>
                    <a:pt x="34" y="0"/>
                    <a:pt x="34" y="0"/>
                    <a:pt x="34" y="1"/>
                  </a:cubicBezTo>
                  <a:cubicBezTo>
                    <a:pt x="36" y="8"/>
                    <a:pt x="36" y="8"/>
                    <a:pt x="36" y="8"/>
                  </a:cubicBezTo>
                  <a:cubicBezTo>
                    <a:pt x="37" y="8"/>
                    <a:pt x="38" y="9"/>
                    <a:pt x="39" y="9"/>
                  </a:cubicBezTo>
                  <a:cubicBezTo>
                    <a:pt x="44" y="5"/>
                    <a:pt x="44" y="5"/>
                    <a:pt x="44" y="5"/>
                  </a:cubicBezTo>
                  <a:cubicBezTo>
                    <a:pt x="45" y="5"/>
                    <a:pt x="45" y="5"/>
                    <a:pt x="45" y="5"/>
                  </a:cubicBezTo>
                  <a:cubicBezTo>
                    <a:pt x="46" y="5"/>
                    <a:pt x="46" y="5"/>
                    <a:pt x="46" y="5"/>
                  </a:cubicBezTo>
                  <a:cubicBezTo>
                    <a:pt x="48" y="7"/>
                    <a:pt x="51" y="9"/>
                    <a:pt x="52" y="12"/>
                  </a:cubicBezTo>
                  <a:cubicBezTo>
                    <a:pt x="53" y="12"/>
                    <a:pt x="53" y="12"/>
                    <a:pt x="53" y="12"/>
                  </a:cubicBezTo>
                  <a:cubicBezTo>
                    <a:pt x="53" y="13"/>
                    <a:pt x="53" y="13"/>
                    <a:pt x="52" y="13"/>
                  </a:cubicBezTo>
                  <a:cubicBezTo>
                    <a:pt x="51" y="15"/>
                    <a:pt x="50" y="17"/>
                    <a:pt x="48" y="18"/>
                  </a:cubicBezTo>
                  <a:cubicBezTo>
                    <a:pt x="49" y="20"/>
                    <a:pt x="50" y="21"/>
                    <a:pt x="50" y="22"/>
                  </a:cubicBezTo>
                  <a:cubicBezTo>
                    <a:pt x="57" y="23"/>
                    <a:pt x="57" y="23"/>
                    <a:pt x="57" y="23"/>
                  </a:cubicBezTo>
                  <a:cubicBezTo>
                    <a:pt x="58" y="23"/>
                    <a:pt x="58" y="24"/>
                    <a:pt x="58" y="25"/>
                  </a:cubicBezTo>
                  <a:lnTo>
                    <a:pt x="58" y="33"/>
                  </a:lnTo>
                  <a:close/>
                  <a:moveTo>
                    <a:pt x="29" y="19"/>
                  </a:moveTo>
                  <a:cubicBezTo>
                    <a:pt x="24" y="19"/>
                    <a:pt x="19" y="23"/>
                    <a:pt x="19" y="29"/>
                  </a:cubicBezTo>
                  <a:cubicBezTo>
                    <a:pt x="19" y="34"/>
                    <a:pt x="24" y="38"/>
                    <a:pt x="29" y="38"/>
                  </a:cubicBezTo>
                  <a:cubicBezTo>
                    <a:pt x="34" y="38"/>
                    <a:pt x="39" y="34"/>
                    <a:pt x="39" y="29"/>
                  </a:cubicBezTo>
                  <a:cubicBezTo>
                    <a:pt x="39" y="23"/>
                    <a:pt x="34" y="19"/>
                    <a:pt x="29" y="19"/>
                  </a:cubicBez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79" name="Freeform 57"/>
            <p:cNvSpPr>
              <a:spLocks noChangeAspect="1" noEditPoints="1"/>
            </p:cNvSpPr>
            <p:nvPr/>
          </p:nvSpPr>
          <p:spPr bwMode="auto">
            <a:xfrm>
              <a:off x="5795031" y="2255135"/>
              <a:ext cx="478191" cy="455976"/>
            </a:xfrm>
            <a:custGeom>
              <a:avLst/>
              <a:gdLst/>
              <a:ahLst/>
              <a:cxnLst>
                <a:cxn ang="0">
                  <a:pos x="7" y="9"/>
                </a:cxn>
                <a:cxn ang="0">
                  <a:pos x="7" y="57"/>
                </a:cxn>
                <a:cxn ang="0">
                  <a:pos x="6" y="58"/>
                </a:cxn>
                <a:cxn ang="0">
                  <a:pos x="4" y="58"/>
                </a:cxn>
                <a:cxn ang="0">
                  <a:pos x="2" y="57"/>
                </a:cxn>
                <a:cxn ang="0">
                  <a:pos x="2" y="9"/>
                </a:cxn>
                <a:cxn ang="0">
                  <a:pos x="0" y="4"/>
                </a:cxn>
                <a:cxn ang="0">
                  <a:pos x="5" y="0"/>
                </a:cxn>
                <a:cxn ang="0">
                  <a:pos x="10" y="4"/>
                </a:cxn>
                <a:cxn ang="0">
                  <a:pos x="7" y="9"/>
                </a:cxn>
                <a:cxn ang="0">
                  <a:pos x="65" y="36"/>
                </a:cxn>
                <a:cxn ang="0">
                  <a:pos x="63" y="38"/>
                </a:cxn>
                <a:cxn ang="0">
                  <a:pos x="49" y="43"/>
                </a:cxn>
                <a:cxn ang="0">
                  <a:pos x="31" y="37"/>
                </a:cxn>
                <a:cxn ang="0">
                  <a:pos x="13" y="43"/>
                </a:cxn>
                <a:cxn ang="0">
                  <a:pos x="12" y="43"/>
                </a:cxn>
                <a:cxn ang="0">
                  <a:pos x="10" y="41"/>
                </a:cxn>
                <a:cxn ang="0">
                  <a:pos x="10" y="13"/>
                </a:cxn>
                <a:cxn ang="0">
                  <a:pos x="11" y="11"/>
                </a:cxn>
                <a:cxn ang="0">
                  <a:pos x="14" y="9"/>
                </a:cxn>
                <a:cxn ang="0">
                  <a:pos x="30" y="4"/>
                </a:cxn>
                <a:cxn ang="0">
                  <a:pos x="46" y="9"/>
                </a:cxn>
                <a:cxn ang="0">
                  <a:pos x="49" y="10"/>
                </a:cxn>
                <a:cxn ang="0">
                  <a:pos x="63" y="4"/>
                </a:cxn>
                <a:cxn ang="0">
                  <a:pos x="65" y="7"/>
                </a:cxn>
                <a:cxn ang="0">
                  <a:pos x="65" y="36"/>
                </a:cxn>
              </a:cxnLst>
              <a:rect l="0" t="0" r="r" b="b"/>
              <a:pathLst>
                <a:path w="65" h="58">
                  <a:moveTo>
                    <a:pt x="7" y="9"/>
                  </a:moveTo>
                  <a:cubicBezTo>
                    <a:pt x="7" y="57"/>
                    <a:pt x="7" y="57"/>
                    <a:pt x="7" y="57"/>
                  </a:cubicBezTo>
                  <a:cubicBezTo>
                    <a:pt x="7" y="57"/>
                    <a:pt x="7" y="58"/>
                    <a:pt x="6" y="58"/>
                  </a:cubicBezTo>
                  <a:cubicBezTo>
                    <a:pt x="4" y="58"/>
                    <a:pt x="4" y="58"/>
                    <a:pt x="4" y="58"/>
                  </a:cubicBezTo>
                  <a:cubicBezTo>
                    <a:pt x="3" y="58"/>
                    <a:pt x="2" y="57"/>
                    <a:pt x="2" y="57"/>
                  </a:cubicBezTo>
                  <a:cubicBezTo>
                    <a:pt x="2" y="9"/>
                    <a:pt x="2" y="9"/>
                    <a:pt x="2" y="9"/>
                  </a:cubicBezTo>
                  <a:cubicBezTo>
                    <a:pt x="1" y="8"/>
                    <a:pt x="0" y="6"/>
                    <a:pt x="0" y="4"/>
                  </a:cubicBezTo>
                  <a:cubicBezTo>
                    <a:pt x="0" y="2"/>
                    <a:pt x="2" y="0"/>
                    <a:pt x="5" y="0"/>
                  </a:cubicBezTo>
                  <a:cubicBezTo>
                    <a:pt x="7" y="0"/>
                    <a:pt x="10" y="2"/>
                    <a:pt x="10" y="4"/>
                  </a:cubicBezTo>
                  <a:cubicBezTo>
                    <a:pt x="10" y="6"/>
                    <a:pt x="9" y="8"/>
                    <a:pt x="7" y="9"/>
                  </a:cubicBezTo>
                  <a:close/>
                  <a:moveTo>
                    <a:pt x="65" y="36"/>
                  </a:moveTo>
                  <a:cubicBezTo>
                    <a:pt x="65" y="37"/>
                    <a:pt x="65" y="38"/>
                    <a:pt x="63" y="38"/>
                  </a:cubicBezTo>
                  <a:cubicBezTo>
                    <a:pt x="59" y="41"/>
                    <a:pt x="54" y="43"/>
                    <a:pt x="49" y="43"/>
                  </a:cubicBezTo>
                  <a:cubicBezTo>
                    <a:pt x="43" y="43"/>
                    <a:pt x="39" y="37"/>
                    <a:pt x="31" y="37"/>
                  </a:cubicBezTo>
                  <a:cubicBezTo>
                    <a:pt x="25" y="37"/>
                    <a:pt x="19" y="40"/>
                    <a:pt x="13" y="43"/>
                  </a:cubicBezTo>
                  <a:cubicBezTo>
                    <a:pt x="13" y="43"/>
                    <a:pt x="12" y="43"/>
                    <a:pt x="12" y="43"/>
                  </a:cubicBezTo>
                  <a:cubicBezTo>
                    <a:pt x="11" y="43"/>
                    <a:pt x="10" y="42"/>
                    <a:pt x="10" y="41"/>
                  </a:cubicBezTo>
                  <a:cubicBezTo>
                    <a:pt x="10" y="13"/>
                    <a:pt x="10" y="13"/>
                    <a:pt x="10" y="13"/>
                  </a:cubicBezTo>
                  <a:cubicBezTo>
                    <a:pt x="10" y="12"/>
                    <a:pt x="10" y="11"/>
                    <a:pt x="11" y="11"/>
                  </a:cubicBezTo>
                  <a:cubicBezTo>
                    <a:pt x="12" y="10"/>
                    <a:pt x="13" y="9"/>
                    <a:pt x="14" y="9"/>
                  </a:cubicBezTo>
                  <a:cubicBezTo>
                    <a:pt x="19" y="7"/>
                    <a:pt x="24" y="4"/>
                    <a:pt x="30" y="4"/>
                  </a:cubicBezTo>
                  <a:cubicBezTo>
                    <a:pt x="36" y="4"/>
                    <a:pt x="40" y="6"/>
                    <a:pt x="46" y="9"/>
                  </a:cubicBezTo>
                  <a:cubicBezTo>
                    <a:pt x="47" y="9"/>
                    <a:pt x="48" y="10"/>
                    <a:pt x="49" y="10"/>
                  </a:cubicBezTo>
                  <a:cubicBezTo>
                    <a:pt x="55" y="10"/>
                    <a:pt x="61" y="4"/>
                    <a:pt x="63" y="4"/>
                  </a:cubicBezTo>
                  <a:cubicBezTo>
                    <a:pt x="64" y="4"/>
                    <a:pt x="65" y="6"/>
                    <a:pt x="65" y="7"/>
                  </a:cubicBezTo>
                  <a:lnTo>
                    <a:pt x="65" y="36"/>
                  </a:ln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80" name="Freeform 178"/>
            <p:cNvSpPr>
              <a:spLocks noEditPoints="1"/>
            </p:cNvSpPr>
            <p:nvPr/>
          </p:nvSpPr>
          <p:spPr bwMode="auto">
            <a:xfrm>
              <a:off x="5798192" y="5684450"/>
              <a:ext cx="504720" cy="380138"/>
            </a:xfrm>
            <a:custGeom>
              <a:avLst/>
              <a:gdLst/>
              <a:ahLst/>
              <a:cxnLst>
                <a:cxn ang="0">
                  <a:pos x="158" y="119"/>
                </a:cxn>
                <a:cxn ang="0">
                  <a:pos x="0" y="119"/>
                </a:cxn>
                <a:cxn ang="0">
                  <a:pos x="0" y="0"/>
                </a:cxn>
                <a:cxn ang="0">
                  <a:pos x="9" y="0"/>
                </a:cxn>
                <a:cxn ang="0">
                  <a:pos x="9" y="108"/>
                </a:cxn>
                <a:cxn ang="0">
                  <a:pos x="158" y="108"/>
                </a:cxn>
                <a:cxn ang="0">
                  <a:pos x="158" y="119"/>
                </a:cxn>
                <a:cxn ang="0">
                  <a:pos x="50" y="99"/>
                </a:cxn>
                <a:cxn ang="0">
                  <a:pos x="29" y="99"/>
                </a:cxn>
                <a:cxn ang="0">
                  <a:pos x="29" y="60"/>
                </a:cxn>
                <a:cxn ang="0">
                  <a:pos x="50" y="60"/>
                </a:cxn>
                <a:cxn ang="0">
                  <a:pos x="50" y="99"/>
                </a:cxn>
                <a:cxn ang="0">
                  <a:pos x="78" y="99"/>
                </a:cxn>
                <a:cxn ang="0">
                  <a:pos x="59" y="99"/>
                </a:cxn>
                <a:cxn ang="0">
                  <a:pos x="59" y="19"/>
                </a:cxn>
                <a:cxn ang="0">
                  <a:pos x="78" y="19"/>
                </a:cxn>
                <a:cxn ang="0">
                  <a:pos x="78" y="99"/>
                </a:cxn>
                <a:cxn ang="0">
                  <a:pos x="109" y="99"/>
                </a:cxn>
                <a:cxn ang="0">
                  <a:pos x="89" y="99"/>
                </a:cxn>
                <a:cxn ang="0">
                  <a:pos x="89" y="39"/>
                </a:cxn>
                <a:cxn ang="0">
                  <a:pos x="109" y="39"/>
                </a:cxn>
                <a:cxn ang="0">
                  <a:pos x="109" y="99"/>
                </a:cxn>
                <a:cxn ang="0">
                  <a:pos x="139" y="99"/>
                </a:cxn>
                <a:cxn ang="0">
                  <a:pos x="119" y="99"/>
                </a:cxn>
                <a:cxn ang="0">
                  <a:pos x="119" y="11"/>
                </a:cxn>
                <a:cxn ang="0">
                  <a:pos x="139" y="11"/>
                </a:cxn>
                <a:cxn ang="0">
                  <a:pos x="139" y="99"/>
                </a:cxn>
              </a:cxnLst>
              <a:rect l="0" t="0" r="r" b="b"/>
              <a:pathLst>
                <a:path w="158" h="119">
                  <a:moveTo>
                    <a:pt x="158" y="119"/>
                  </a:moveTo>
                  <a:lnTo>
                    <a:pt x="0" y="119"/>
                  </a:lnTo>
                  <a:lnTo>
                    <a:pt x="0" y="0"/>
                  </a:lnTo>
                  <a:lnTo>
                    <a:pt x="9" y="0"/>
                  </a:lnTo>
                  <a:lnTo>
                    <a:pt x="9" y="108"/>
                  </a:lnTo>
                  <a:lnTo>
                    <a:pt x="158" y="108"/>
                  </a:lnTo>
                  <a:lnTo>
                    <a:pt x="158" y="119"/>
                  </a:lnTo>
                  <a:close/>
                  <a:moveTo>
                    <a:pt x="50" y="99"/>
                  </a:moveTo>
                  <a:lnTo>
                    <a:pt x="29" y="99"/>
                  </a:lnTo>
                  <a:lnTo>
                    <a:pt x="29" y="60"/>
                  </a:lnTo>
                  <a:lnTo>
                    <a:pt x="50" y="60"/>
                  </a:lnTo>
                  <a:lnTo>
                    <a:pt x="50" y="99"/>
                  </a:lnTo>
                  <a:close/>
                  <a:moveTo>
                    <a:pt x="78" y="99"/>
                  </a:moveTo>
                  <a:lnTo>
                    <a:pt x="59" y="99"/>
                  </a:lnTo>
                  <a:lnTo>
                    <a:pt x="59" y="19"/>
                  </a:lnTo>
                  <a:lnTo>
                    <a:pt x="78" y="19"/>
                  </a:lnTo>
                  <a:lnTo>
                    <a:pt x="78" y="99"/>
                  </a:lnTo>
                  <a:close/>
                  <a:moveTo>
                    <a:pt x="109" y="99"/>
                  </a:moveTo>
                  <a:lnTo>
                    <a:pt x="89" y="99"/>
                  </a:lnTo>
                  <a:lnTo>
                    <a:pt x="89" y="39"/>
                  </a:lnTo>
                  <a:lnTo>
                    <a:pt x="109" y="39"/>
                  </a:lnTo>
                  <a:lnTo>
                    <a:pt x="109" y="99"/>
                  </a:lnTo>
                  <a:close/>
                  <a:moveTo>
                    <a:pt x="139" y="99"/>
                  </a:moveTo>
                  <a:lnTo>
                    <a:pt x="119" y="99"/>
                  </a:lnTo>
                  <a:lnTo>
                    <a:pt x="119" y="11"/>
                  </a:lnTo>
                  <a:lnTo>
                    <a:pt x="139" y="11"/>
                  </a:lnTo>
                  <a:lnTo>
                    <a:pt x="139" y="99"/>
                  </a:ln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grpSp>
          <p:nvGrpSpPr>
            <p:cNvPr id="81" name="Group 18"/>
            <p:cNvGrpSpPr>
              <a:grpSpLocks noChangeAspect="1"/>
            </p:cNvGrpSpPr>
            <p:nvPr/>
          </p:nvGrpSpPr>
          <p:grpSpPr>
            <a:xfrm>
              <a:off x="4520339" y="2400954"/>
              <a:ext cx="612251" cy="493739"/>
              <a:chOff x="3559176" y="841373"/>
              <a:chExt cx="271462" cy="266700"/>
            </a:xfrm>
            <a:solidFill>
              <a:schemeClr val="bg1"/>
            </a:solidFill>
          </p:grpSpPr>
          <p:sp>
            <p:nvSpPr>
              <p:cNvPr id="82" name="Freeform 20"/>
              <p:cNvSpPr>
                <a:spLocks noEditPoints="1"/>
              </p:cNvSpPr>
              <p:nvPr/>
            </p:nvSpPr>
            <p:spPr bwMode="auto">
              <a:xfrm>
                <a:off x="3559176" y="912811"/>
                <a:ext cx="111125" cy="114300"/>
              </a:xfrm>
              <a:custGeom>
                <a:avLst/>
                <a:gdLst/>
                <a:ahLst/>
                <a:cxnLst>
                  <a:cxn ang="0">
                    <a:pos x="24" y="8"/>
                  </a:cxn>
                  <a:cxn ang="0">
                    <a:pos x="25" y="9"/>
                  </a:cxn>
                  <a:cxn ang="0">
                    <a:pos x="40" y="38"/>
                  </a:cxn>
                  <a:cxn ang="0">
                    <a:pos x="39" y="39"/>
                  </a:cxn>
                  <a:cxn ang="0">
                    <a:pos x="24" y="37"/>
                  </a:cxn>
                  <a:cxn ang="0">
                    <a:pos x="10" y="39"/>
                  </a:cxn>
                  <a:cxn ang="0">
                    <a:pos x="9" y="38"/>
                  </a:cxn>
                  <a:cxn ang="0">
                    <a:pos x="24" y="9"/>
                  </a:cxn>
                  <a:cxn ang="0">
                    <a:pos x="24" y="8"/>
                  </a:cxn>
                  <a:cxn ang="0">
                    <a:pos x="48" y="48"/>
                  </a:cxn>
                  <a:cxn ang="0">
                    <a:pos x="48" y="44"/>
                  </a:cxn>
                  <a:cxn ang="0">
                    <a:pos x="28" y="3"/>
                  </a:cxn>
                  <a:cxn ang="0">
                    <a:pos x="24" y="0"/>
                  </a:cxn>
                  <a:cxn ang="0">
                    <a:pos x="21" y="3"/>
                  </a:cxn>
                  <a:cxn ang="0">
                    <a:pos x="0" y="44"/>
                  </a:cxn>
                  <a:cxn ang="0">
                    <a:pos x="0" y="48"/>
                  </a:cxn>
                  <a:cxn ang="0">
                    <a:pos x="4" y="50"/>
                  </a:cxn>
                  <a:cxn ang="0">
                    <a:pos x="45" y="50"/>
                  </a:cxn>
                  <a:cxn ang="0">
                    <a:pos x="48" y="48"/>
                  </a:cxn>
                </a:cxnLst>
                <a:rect l="0" t="0" r="r" b="b"/>
                <a:pathLst>
                  <a:path w="49" h="50">
                    <a:moveTo>
                      <a:pt x="24" y="8"/>
                    </a:moveTo>
                    <a:cubicBezTo>
                      <a:pt x="25" y="8"/>
                      <a:pt x="25" y="9"/>
                      <a:pt x="25" y="9"/>
                    </a:cubicBezTo>
                    <a:cubicBezTo>
                      <a:pt x="40" y="38"/>
                      <a:pt x="40" y="38"/>
                      <a:pt x="40" y="38"/>
                    </a:cubicBezTo>
                    <a:cubicBezTo>
                      <a:pt x="41" y="40"/>
                      <a:pt x="39" y="39"/>
                      <a:pt x="39" y="39"/>
                    </a:cubicBezTo>
                    <a:cubicBezTo>
                      <a:pt x="35" y="38"/>
                      <a:pt x="30" y="37"/>
                      <a:pt x="24" y="37"/>
                    </a:cubicBezTo>
                    <a:cubicBezTo>
                      <a:pt x="19" y="37"/>
                      <a:pt x="14" y="38"/>
                      <a:pt x="10" y="39"/>
                    </a:cubicBezTo>
                    <a:cubicBezTo>
                      <a:pt x="10" y="39"/>
                      <a:pt x="8" y="40"/>
                      <a:pt x="9" y="38"/>
                    </a:cubicBezTo>
                    <a:cubicBezTo>
                      <a:pt x="24" y="9"/>
                      <a:pt x="24" y="9"/>
                      <a:pt x="24" y="9"/>
                    </a:cubicBezTo>
                    <a:cubicBezTo>
                      <a:pt x="24" y="9"/>
                      <a:pt x="24" y="8"/>
                      <a:pt x="24" y="8"/>
                    </a:cubicBezTo>
                    <a:moveTo>
                      <a:pt x="48" y="48"/>
                    </a:moveTo>
                    <a:cubicBezTo>
                      <a:pt x="49" y="47"/>
                      <a:pt x="49" y="45"/>
                      <a:pt x="48" y="44"/>
                    </a:cubicBezTo>
                    <a:cubicBezTo>
                      <a:pt x="28" y="3"/>
                      <a:pt x="28" y="3"/>
                      <a:pt x="28" y="3"/>
                    </a:cubicBezTo>
                    <a:cubicBezTo>
                      <a:pt x="27" y="1"/>
                      <a:pt x="26" y="0"/>
                      <a:pt x="24" y="0"/>
                    </a:cubicBezTo>
                    <a:cubicBezTo>
                      <a:pt x="23" y="0"/>
                      <a:pt x="22" y="1"/>
                      <a:pt x="21" y="3"/>
                    </a:cubicBezTo>
                    <a:cubicBezTo>
                      <a:pt x="0" y="44"/>
                      <a:pt x="0" y="44"/>
                      <a:pt x="0" y="44"/>
                    </a:cubicBezTo>
                    <a:cubicBezTo>
                      <a:pt x="0" y="45"/>
                      <a:pt x="0" y="47"/>
                      <a:pt x="0" y="48"/>
                    </a:cubicBezTo>
                    <a:cubicBezTo>
                      <a:pt x="1" y="49"/>
                      <a:pt x="3" y="50"/>
                      <a:pt x="4" y="50"/>
                    </a:cubicBezTo>
                    <a:cubicBezTo>
                      <a:pt x="45" y="50"/>
                      <a:pt x="45" y="50"/>
                      <a:pt x="45" y="50"/>
                    </a:cubicBezTo>
                    <a:cubicBezTo>
                      <a:pt x="46" y="50"/>
                      <a:pt x="48" y="49"/>
                      <a:pt x="48" y="48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  <p:sp>
            <p:nvSpPr>
              <p:cNvPr id="83" name="Freeform 21"/>
              <p:cNvSpPr>
                <a:spLocks noEditPoints="1"/>
              </p:cNvSpPr>
              <p:nvPr/>
            </p:nvSpPr>
            <p:spPr bwMode="auto">
              <a:xfrm>
                <a:off x="3716338" y="882648"/>
                <a:ext cx="114300" cy="112713"/>
              </a:xfrm>
              <a:custGeom>
                <a:avLst/>
                <a:gdLst/>
                <a:ahLst/>
                <a:cxnLst>
                  <a:cxn ang="0">
                    <a:pos x="25" y="8"/>
                  </a:cxn>
                  <a:cxn ang="0">
                    <a:pos x="26" y="9"/>
                  </a:cxn>
                  <a:cxn ang="0">
                    <a:pos x="40" y="37"/>
                  </a:cxn>
                  <a:cxn ang="0">
                    <a:pos x="39" y="38"/>
                  </a:cxn>
                  <a:cxn ang="0">
                    <a:pos x="25" y="37"/>
                  </a:cxn>
                  <a:cxn ang="0">
                    <a:pos x="11" y="38"/>
                  </a:cxn>
                  <a:cxn ang="0">
                    <a:pos x="10" y="36"/>
                  </a:cxn>
                  <a:cxn ang="0">
                    <a:pos x="24" y="9"/>
                  </a:cxn>
                  <a:cxn ang="0">
                    <a:pos x="25" y="8"/>
                  </a:cxn>
                  <a:cxn ang="0">
                    <a:pos x="49" y="43"/>
                  </a:cxn>
                  <a:cxn ang="0">
                    <a:pos x="28" y="2"/>
                  </a:cxn>
                  <a:cxn ang="0">
                    <a:pos x="25" y="0"/>
                  </a:cxn>
                  <a:cxn ang="0">
                    <a:pos x="22" y="2"/>
                  </a:cxn>
                  <a:cxn ang="0">
                    <a:pos x="1" y="43"/>
                  </a:cxn>
                  <a:cxn ang="0">
                    <a:pos x="1" y="47"/>
                  </a:cxn>
                  <a:cxn ang="0">
                    <a:pos x="5" y="49"/>
                  </a:cxn>
                  <a:cxn ang="0">
                    <a:pos x="45" y="49"/>
                  </a:cxn>
                  <a:cxn ang="0">
                    <a:pos x="49" y="47"/>
                  </a:cxn>
                  <a:cxn ang="0">
                    <a:pos x="49" y="43"/>
                  </a:cxn>
                </a:cxnLst>
                <a:rect l="0" t="0" r="r" b="b"/>
                <a:pathLst>
                  <a:path w="50" h="49">
                    <a:moveTo>
                      <a:pt x="25" y="8"/>
                    </a:moveTo>
                    <a:cubicBezTo>
                      <a:pt x="26" y="8"/>
                      <a:pt x="26" y="9"/>
                      <a:pt x="26" y="9"/>
                    </a:cubicBezTo>
                    <a:cubicBezTo>
                      <a:pt x="40" y="37"/>
                      <a:pt x="40" y="37"/>
                      <a:pt x="40" y="37"/>
                    </a:cubicBezTo>
                    <a:cubicBezTo>
                      <a:pt x="41" y="39"/>
                      <a:pt x="40" y="38"/>
                      <a:pt x="39" y="38"/>
                    </a:cubicBezTo>
                    <a:cubicBezTo>
                      <a:pt x="35" y="37"/>
                      <a:pt x="30" y="37"/>
                      <a:pt x="25" y="37"/>
                    </a:cubicBezTo>
                    <a:cubicBezTo>
                      <a:pt x="20" y="37"/>
                      <a:pt x="15" y="37"/>
                      <a:pt x="11" y="38"/>
                    </a:cubicBezTo>
                    <a:cubicBezTo>
                      <a:pt x="10" y="38"/>
                      <a:pt x="9" y="39"/>
                      <a:pt x="10" y="36"/>
                    </a:cubicBezTo>
                    <a:cubicBezTo>
                      <a:pt x="24" y="9"/>
                      <a:pt x="24" y="9"/>
                      <a:pt x="24" y="9"/>
                    </a:cubicBezTo>
                    <a:cubicBezTo>
                      <a:pt x="24" y="9"/>
                      <a:pt x="24" y="8"/>
                      <a:pt x="25" y="8"/>
                    </a:cubicBezTo>
                    <a:moveTo>
                      <a:pt x="49" y="43"/>
                    </a:moveTo>
                    <a:cubicBezTo>
                      <a:pt x="28" y="2"/>
                      <a:pt x="28" y="2"/>
                      <a:pt x="28" y="2"/>
                    </a:cubicBezTo>
                    <a:cubicBezTo>
                      <a:pt x="28" y="1"/>
                      <a:pt x="26" y="0"/>
                      <a:pt x="25" y="0"/>
                    </a:cubicBezTo>
                    <a:cubicBezTo>
                      <a:pt x="24" y="0"/>
                      <a:pt x="22" y="1"/>
                      <a:pt x="22" y="2"/>
                    </a:cubicBezTo>
                    <a:cubicBezTo>
                      <a:pt x="1" y="43"/>
                      <a:pt x="1" y="43"/>
                      <a:pt x="1" y="43"/>
                    </a:cubicBezTo>
                    <a:cubicBezTo>
                      <a:pt x="0" y="45"/>
                      <a:pt x="0" y="46"/>
                      <a:pt x="1" y="47"/>
                    </a:cubicBezTo>
                    <a:cubicBezTo>
                      <a:pt x="2" y="48"/>
                      <a:pt x="3" y="49"/>
                      <a:pt x="5" y="49"/>
                    </a:cubicBezTo>
                    <a:cubicBezTo>
                      <a:pt x="45" y="49"/>
                      <a:pt x="45" y="49"/>
                      <a:pt x="45" y="49"/>
                    </a:cubicBezTo>
                    <a:cubicBezTo>
                      <a:pt x="47" y="49"/>
                      <a:pt x="48" y="48"/>
                      <a:pt x="49" y="47"/>
                    </a:cubicBezTo>
                    <a:cubicBezTo>
                      <a:pt x="50" y="46"/>
                      <a:pt x="50" y="45"/>
                      <a:pt x="49" y="43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  <p:sp>
            <p:nvSpPr>
              <p:cNvPr id="84" name="Freeform 22"/>
              <p:cNvSpPr>
                <a:spLocks/>
              </p:cNvSpPr>
              <p:nvPr/>
            </p:nvSpPr>
            <p:spPr bwMode="auto">
              <a:xfrm>
                <a:off x="3560763" y="841373"/>
                <a:ext cx="266700" cy="58738"/>
              </a:xfrm>
              <a:custGeom>
                <a:avLst/>
                <a:gdLst/>
                <a:ahLst/>
                <a:cxnLst>
                  <a:cxn ang="0">
                    <a:pos x="4" y="25"/>
                  </a:cxn>
                  <a:cxn ang="0">
                    <a:pos x="5" y="25"/>
                  </a:cxn>
                  <a:cxn ang="0">
                    <a:pos x="113" y="7"/>
                  </a:cxn>
                  <a:cxn ang="0">
                    <a:pos x="116" y="3"/>
                  </a:cxn>
                  <a:cxn ang="0">
                    <a:pos x="112" y="0"/>
                  </a:cxn>
                  <a:cxn ang="0">
                    <a:pos x="68" y="7"/>
                  </a:cxn>
                  <a:cxn ang="0">
                    <a:pos x="66" y="6"/>
                  </a:cxn>
                  <a:cxn ang="0">
                    <a:pos x="58" y="0"/>
                  </a:cxn>
                  <a:cxn ang="0">
                    <a:pos x="50" y="9"/>
                  </a:cxn>
                  <a:cxn ang="0">
                    <a:pos x="49" y="11"/>
                  </a:cxn>
                  <a:cxn ang="0">
                    <a:pos x="3" y="18"/>
                  </a:cxn>
                  <a:cxn ang="0">
                    <a:pos x="0" y="22"/>
                  </a:cxn>
                  <a:cxn ang="0">
                    <a:pos x="4" y="25"/>
                  </a:cxn>
                </a:cxnLst>
                <a:rect l="0" t="0" r="r" b="b"/>
                <a:pathLst>
                  <a:path w="116" h="25">
                    <a:moveTo>
                      <a:pt x="4" y="25"/>
                    </a:moveTo>
                    <a:cubicBezTo>
                      <a:pt x="4" y="25"/>
                      <a:pt x="4" y="25"/>
                      <a:pt x="5" y="25"/>
                    </a:cubicBezTo>
                    <a:cubicBezTo>
                      <a:pt x="113" y="7"/>
                      <a:pt x="113" y="7"/>
                      <a:pt x="113" y="7"/>
                    </a:cubicBezTo>
                    <a:cubicBezTo>
                      <a:pt x="115" y="7"/>
                      <a:pt x="116" y="5"/>
                      <a:pt x="116" y="3"/>
                    </a:cubicBezTo>
                    <a:cubicBezTo>
                      <a:pt x="116" y="1"/>
                      <a:pt x="114" y="0"/>
                      <a:pt x="112" y="0"/>
                    </a:cubicBezTo>
                    <a:cubicBezTo>
                      <a:pt x="68" y="7"/>
                      <a:pt x="68" y="7"/>
                      <a:pt x="68" y="7"/>
                    </a:cubicBezTo>
                    <a:cubicBezTo>
                      <a:pt x="67" y="8"/>
                      <a:pt x="66" y="7"/>
                      <a:pt x="66" y="6"/>
                    </a:cubicBezTo>
                    <a:cubicBezTo>
                      <a:pt x="65" y="3"/>
                      <a:pt x="62" y="0"/>
                      <a:pt x="58" y="0"/>
                    </a:cubicBezTo>
                    <a:cubicBezTo>
                      <a:pt x="53" y="0"/>
                      <a:pt x="50" y="4"/>
                      <a:pt x="50" y="9"/>
                    </a:cubicBezTo>
                    <a:cubicBezTo>
                      <a:pt x="50" y="9"/>
                      <a:pt x="50" y="10"/>
                      <a:pt x="49" y="11"/>
                    </a:cubicBezTo>
                    <a:cubicBezTo>
                      <a:pt x="3" y="18"/>
                      <a:pt x="3" y="18"/>
                      <a:pt x="3" y="18"/>
                    </a:cubicBezTo>
                    <a:cubicBezTo>
                      <a:pt x="1" y="18"/>
                      <a:pt x="0" y="20"/>
                      <a:pt x="0" y="22"/>
                    </a:cubicBezTo>
                    <a:cubicBezTo>
                      <a:pt x="1" y="24"/>
                      <a:pt x="2" y="25"/>
                      <a:pt x="4" y="25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  <p:sp>
            <p:nvSpPr>
              <p:cNvPr id="85" name="Freeform 23"/>
              <p:cNvSpPr>
                <a:spLocks/>
              </p:cNvSpPr>
              <p:nvPr/>
            </p:nvSpPr>
            <p:spPr bwMode="auto">
              <a:xfrm>
                <a:off x="3579813" y="892173"/>
                <a:ext cx="230188" cy="215900"/>
              </a:xfrm>
              <a:custGeom>
                <a:avLst/>
                <a:gdLst/>
                <a:ahLst/>
                <a:cxnLst>
                  <a:cxn ang="0">
                    <a:pos x="54" y="71"/>
                  </a:cxn>
                  <a:cxn ang="0">
                    <a:pos x="54" y="4"/>
                  </a:cxn>
                  <a:cxn ang="0">
                    <a:pos x="50" y="0"/>
                  </a:cxn>
                  <a:cxn ang="0">
                    <a:pos x="47" y="4"/>
                  </a:cxn>
                  <a:cxn ang="0">
                    <a:pos x="47" y="71"/>
                  </a:cxn>
                  <a:cxn ang="0">
                    <a:pos x="45" y="73"/>
                  </a:cxn>
                  <a:cxn ang="0">
                    <a:pos x="2" y="90"/>
                  </a:cxn>
                  <a:cxn ang="0">
                    <a:pos x="5" y="94"/>
                  </a:cxn>
                  <a:cxn ang="0">
                    <a:pos x="96" y="94"/>
                  </a:cxn>
                  <a:cxn ang="0">
                    <a:pos x="99" y="90"/>
                  </a:cxn>
                  <a:cxn ang="0">
                    <a:pos x="56" y="73"/>
                  </a:cxn>
                  <a:cxn ang="0">
                    <a:pos x="54" y="71"/>
                  </a:cxn>
                </a:cxnLst>
                <a:rect l="0" t="0" r="r" b="b"/>
                <a:pathLst>
                  <a:path w="101" h="94">
                    <a:moveTo>
                      <a:pt x="54" y="71"/>
                    </a:moveTo>
                    <a:cubicBezTo>
                      <a:pt x="54" y="4"/>
                      <a:pt x="54" y="4"/>
                      <a:pt x="54" y="4"/>
                    </a:cubicBezTo>
                    <a:cubicBezTo>
                      <a:pt x="54" y="2"/>
                      <a:pt x="52" y="0"/>
                      <a:pt x="50" y="0"/>
                    </a:cubicBezTo>
                    <a:cubicBezTo>
                      <a:pt x="48" y="0"/>
                      <a:pt x="47" y="2"/>
                      <a:pt x="47" y="4"/>
                    </a:cubicBezTo>
                    <a:cubicBezTo>
                      <a:pt x="47" y="71"/>
                      <a:pt x="47" y="71"/>
                      <a:pt x="47" y="71"/>
                    </a:cubicBezTo>
                    <a:cubicBezTo>
                      <a:pt x="47" y="72"/>
                      <a:pt x="45" y="73"/>
                      <a:pt x="45" y="73"/>
                    </a:cubicBezTo>
                    <a:cubicBezTo>
                      <a:pt x="24" y="74"/>
                      <a:pt x="7" y="83"/>
                      <a:pt x="2" y="90"/>
                    </a:cubicBezTo>
                    <a:cubicBezTo>
                      <a:pt x="1" y="91"/>
                      <a:pt x="0" y="94"/>
                      <a:pt x="5" y="94"/>
                    </a:cubicBezTo>
                    <a:cubicBezTo>
                      <a:pt x="96" y="94"/>
                      <a:pt x="96" y="94"/>
                      <a:pt x="96" y="94"/>
                    </a:cubicBezTo>
                    <a:cubicBezTo>
                      <a:pt x="101" y="94"/>
                      <a:pt x="100" y="92"/>
                      <a:pt x="99" y="90"/>
                    </a:cubicBezTo>
                    <a:cubicBezTo>
                      <a:pt x="94" y="83"/>
                      <a:pt x="77" y="74"/>
                      <a:pt x="56" y="73"/>
                    </a:cubicBezTo>
                    <a:cubicBezTo>
                      <a:pt x="55" y="73"/>
                      <a:pt x="54" y="73"/>
                      <a:pt x="54" y="71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</p:grpSp>
        <p:sp>
          <p:nvSpPr>
            <p:cNvPr id="86" name="Freeform 154"/>
            <p:cNvSpPr>
              <a:spLocks noEditPoints="1"/>
            </p:cNvSpPr>
            <p:nvPr/>
          </p:nvSpPr>
          <p:spPr bwMode="auto">
            <a:xfrm>
              <a:off x="6754689" y="2884111"/>
              <a:ext cx="501652" cy="342900"/>
            </a:xfrm>
            <a:custGeom>
              <a:avLst/>
              <a:gdLst/>
              <a:ahLst/>
              <a:cxnLst>
                <a:cxn ang="0">
                  <a:pos x="390" y="83"/>
                </a:cxn>
                <a:cxn ang="0">
                  <a:pos x="343" y="189"/>
                </a:cxn>
                <a:cxn ang="0">
                  <a:pos x="133" y="189"/>
                </a:cxn>
                <a:cxn ang="0">
                  <a:pos x="81" y="54"/>
                </a:cxn>
                <a:cxn ang="0">
                  <a:pos x="67" y="43"/>
                </a:cxn>
                <a:cxn ang="0">
                  <a:pos x="40" y="43"/>
                </a:cxn>
                <a:cxn ang="0">
                  <a:pos x="41" y="0"/>
                </a:cxn>
                <a:cxn ang="0">
                  <a:pos x="99" y="0"/>
                </a:cxn>
                <a:cxn ang="0">
                  <a:pos x="118" y="23"/>
                </a:cxn>
                <a:cxn ang="0">
                  <a:pos x="158" y="135"/>
                </a:cxn>
                <a:cxn ang="0">
                  <a:pos x="178" y="148"/>
                </a:cxn>
                <a:cxn ang="0">
                  <a:pos x="309" y="148"/>
                </a:cxn>
                <a:cxn ang="0">
                  <a:pos x="326" y="135"/>
                </a:cxn>
                <a:cxn ang="0">
                  <a:pos x="349" y="76"/>
                </a:cxn>
                <a:cxn ang="0">
                  <a:pos x="380" y="43"/>
                </a:cxn>
                <a:cxn ang="0">
                  <a:pos x="390" y="83"/>
                </a:cxn>
                <a:cxn ang="0">
                  <a:pos x="186" y="201"/>
                </a:cxn>
                <a:cxn ang="0">
                  <a:pos x="220" y="229"/>
                </a:cxn>
                <a:cxn ang="0">
                  <a:pos x="186" y="262"/>
                </a:cxn>
                <a:cxn ang="0">
                  <a:pos x="152" y="229"/>
                </a:cxn>
                <a:cxn ang="0">
                  <a:pos x="186" y="201"/>
                </a:cxn>
                <a:cxn ang="0">
                  <a:pos x="297" y="201"/>
                </a:cxn>
                <a:cxn ang="0">
                  <a:pos x="331" y="229"/>
                </a:cxn>
                <a:cxn ang="0">
                  <a:pos x="297" y="262"/>
                </a:cxn>
                <a:cxn ang="0">
                  <a:pos x="263" y="229"/>
                </a:cxn>
                <a:cxn ang="0">
                  <a:pos x="297" y="201"/>
                </a:cxn>
              </a:cxnLst>
              <a:rect l="0" t="0" r="r" b="b"/>
              <a:pathLst>
                <a:path w="399" h="262">
                  <a:moveTo>
                    <a:pt x="390" y="83"/>
                  </a:moveTo>
                  <a:cubicBezTo>
                    <a:pt x="350" y="188"/>
                    <a:pt x="349" y="189"/>
                    <a:pt x="343" y="189"/>
                  </a:cubicBezTo>
                  <a:cubicBezTo>
                    <a:pt x="369" y="189"/>
                    <a:pt x="235" y="189"/>
                    <a:pt x="133" y="189"/>
                  </a:cubicBezTo>
                  <a:cubicBezTo>
                    <a:pt x="125" y="189"/>
                    <a:pt x="92" y="90"/>
                    <a:pt x="81" y="54"/>
                  </a:cubicBezTo>
                  <a:cubicBezTo>
                    <a:pt x="79" y="46"/>
                    <a:pt x="74" y="43"/>
                    <a:pt x="67" y="43"/>
                  </a:cubicBezTo>
                  <a:cubicBezTo>
                    <a:pt x="58" y="43"/>
                    <a:pt x="50" y="43"/>
                    <a:pt x="40" y="43"/>
                  </a:cubicBezTo>
                  <a:cubicBezTo>
                    <a:pt x="0" y="43"/>
                    <a:pt x="0" y="0"/>
                    <a:pt x="41" y="0"/>
                  </a:cubicBezTo>
                  <a:cubicBezTo>
                    <a:pt x="71" y="0"/>
                    <a:pt x="89" y="0"/>
                    <a:pt x="99" y="0"/>
                  </a:cubicBezTo>
                  <a:cubicBezTo>
                    <a:pt x="109" y="0"/>
                    <a:pt x="115" y="13"/>
                    <a:pt x="118" y="23"/>
                  </a:cubicBezTo>
                  <a:cubicBezTo>
                    <a:pt x="129" y="52"/>
                    <a:pt x="148" y="108"/>
                    <a:pt x="158" y="135"/>
                  </a:cubicBezTo>
                  <a:cubicBezTo>
                    <a:pt x="162" y="145"/>
                    <a:pt x="169" y="148"/>
                    <a:pt x="178" y="148"/>
                  </a:cubicBezTo>
                  <a:cubicBezTo>
                    <a:pt x="207" y="148"/>
                    <a:pt x="280" y="148"/>
                    <a:pt x="309" y="148"/>
                  </a:cubicBezTo>
                  <a:cubicBezTo>
                    <a:pt x="319" y="148"/>
                    <a:pt x="323" y="144"/>
                    <a:pt x="326" y="135"/>
                  </a:cubicBezTo>
                  <a:cubicBezTo>
                    <a:pt x="334" y="114"/>
                    <a:pt x="344" y="90"/>
                    <a:pt x="349" y="76"/>
                  </a:cubicBezTo>
                  <a:cubicBezTo>
                    <a:pt x="353" y="66"/>
                    <a:pt x="362" y="36"/>
                    <a:pt x="380" y="43"/>
                  </a:cubicBezTo>
                  <a:cubicBezTo>
                    <a:pt x="399" y="49"/>
                    <a:pt x="399" y="58"/>
                    <a:pt x="390" y="83"/>
                  </a:cubicBezTo>
                  <a:close/>
                  <a:moveTo>
                    <a:pt x="186" y="201"/>
                  </a:moveTo>
                  <a:cubicBezTo>
                    <a:pt x="203" y="201"/>
                    <a:pt x="220" y="212"/>
                    <a:pt x="220" y="229"/>
                  </a:cubicBezTo>
                  <a:cubicBezTo>
                    <a:pt x="220" y="246"/>
                    <a:pt x="203" y="262"/>
                    <a:pt x="186" y="262"/>
                  </a:cubicBezTo>
                  <a:cubicBezTo>
                    <a:pt x="169" y="262"/>
                    <a:pt x="152" y="246"/>
                    <a:pt x="152" y="229"/>
                  </a:cubicBezTo>
                  <a:cubicBezTo>
                    <a:pt x="152" y="212"/>
                    <a:pt x="169" y="201"/>
                    <a:pt x="186" y="201"/>
                  </a:cubicBezTo>
                  <a:close/>
                  <a:moveTo>
                    <a:pt x="297" y="201"/>
                  </a:moveTo>
                  <a:cubicBezTo>
                    <a:pt x="315" y="201"/>
                    <a:pt x="331" y="212"/>
                    <a:pt x="331" y="229"/>
                  </a:cubicBezTo>
                  <a:cubicBezTo>
                    <a:pt x="331" y="246"/>
                    <a:pt x="315" y="262"/>
                    <a:pt x="297" y="262"/>
                  </a:cubicBezTo>
                  <a:cubicBezTo>
                    <a:pt x="279" y="262"/>
                    <a:pt x="263" y="246"/>
                    <a:pt x="263" y="229"/>
                  </a:cubicBezTo>
                  <a:cubicBezTo>
                    <a:pt x="263" y="212"/>
                    <a:pt x="279" y="201"/>
                    <a:pt x="297" y="201"/>
                  </a:cubicBez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87" name="Freeform 35"/>
            <p:cNvSpPr/>
            <p:nvPr/>
          </p:nvSpPr>
          <p:spPr>
            <a:xfrm>
              <a:off x="5036079" y="3483874"/>
              <a:ext cx="1405717" cy="1364777"/>
            </a:xfrm>
            <a:custGeom>
              <a:avLst/>
              <a:gdLst>
                <a:gd name="connsiteX0" fmla="*/ 0 w 661361"/>
                <a:gd name="connsiteY0" fmla="*/ 330681 h 661361"/>
                <a:gd name="connsiteX1" fmla="*/ 96855 w 661361"/>
                <a:gd name="connsiteY1" fmla="*/ 96854 h 661361"/>
                <a:gd name="connsiteX2" fmla="*/ 330682 w 661361"/>
                <a:gd name="connsiteY2" fmla="*/ 0 h 661361"/>
                <a:gd name="connsiteX3" fmla="*/ 564509 w 661361"/>
                <a:gd name="connsiteY3" fmla="*/ 96855 h 661361"/>
                <a:gd name="connsiteX4" fmla="*/ 661363 w 661361"/>
                <a:gd name="connsiteY4" fmla="*/ 330682 h 661361"/>
                <a:gd name="connsiteX5" fmla="*/ 564509 w 661361"/>
                <a:gd name="connsiteY5" fmla="*/ 564509 h 661361"/>
                <a:gd name="connsiteX6" fmla="*/ 330682 w 661361"/>
                <a:gd name="connsiteY6" fmla="*/ 661363 h 661361"/>
                <a:gd name="connsiteX7" fmla="*/ 96855 w 661361"/>
                <a:gd name="connsiteY7" fmla="*/ 564509 h 661361"/>
                <a:gd name="connsiteX8" fmla="*/ 1 w 661361"/>
                <a:gd name="connsiteY8" fmla="*/ 330682 h 661361"/>
                <a:gd name="connsiteX9" fmla="*/ 0 w 661361"/>
                <a:gd name="connsiteY9" fmla="*/ 330681 h 6613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</a:cxnLst>
              <a:rect l="l" t="t" r="r" b="b"/>
              <a:pathLst>
                <a:path w="661361" h="661361">
                  <a:moveTo>
                    <a:pt x="0" y="330681"/>
                  </a:moveTo>
                  <a:cubicBezTo>
                    <a:pt x="0" y="242979"/>
                    <a:pt x="34840" y="158869"/>
                    <a:pt x="96855" y="96854"/>
                  </a:cubicBezTo>
                  <a:cubicBezTo>
                    <a:pt x="158870" y="34839"/>
                    <a:pt x="242980" y="0"/>
                    <a:pt x="330682" y="0"/>
                  </a:cubicBezTo>
                  <a:cubicBezTo>
                    <a:pt x="418384" y="0"/>
                    <a:pt x="502494" y="34840"/>
                    <a:pt x="564509" y="96855"/>
                  </a:cubicBezTo>
                  <a:cubicBezTo>
                    <a:pt x="626524" y="158870"/>
                    <a:pt x="661363" y="242980"/>
                    <a:pt x="661363" y="330682"/>
                  </a:cubicBezTo>
                  <a:cubicBezTo>
                    <a:pt x="661363" y="418384"/>
                    <a:pt x="626523" y="502494"/>
                    <a:pt x="564509" y="564509"/>
                  </a:cubicBezTo>
                  <a:cubicBezTo>
                    <a:pt x="502494" y="626524"/>
                    <a:pt x="418384" y="661363"/>
                    <a:pt x="330682" y="661363"/>
                  </a:cubicBezTo>
                  <a:cubicBezTo>
                    <a:pt x="242980" y="661363"/>
                    <a:pt x="158870" y="626523"/>
                    <a:pt x="96855" y="564509"/>
                  </a:cubicBezTo>
                  <a:cubicBezTo>
                    <a:pt x="34840" y="502494"/>
                    <a:pt x="1" y="418384"/>
                    <a:pt x="1" y="330682"/>
                  </a:cubicBezTo>
                  <a:lnTo>
                    <a:pt x="0" y="330681"/>
                  </a:lnTo>
                  <a:close/>
                </a:path>
              </a:pathLst>
            </a:custGeom>
            <a:solidFill>
              <a:schemeClr val="tx1">
                <a:lumMod val="25000"/>
                <a:lumOff val="75000"/>
              </a:schemeClr>
            </a:solidFill>
            <a:ln w="12700"/>
          </p:spPr>
          <p:style>
            <a:lnRef idx="2">
              <a:schemeClr val="lt1">
                <a:hueOff val="0"/>
                <a:satOff val="0"/>
                <a:lumOff val="0"/>
                <a:alphaOff val="0"/>
              </a:schemeClr>
            </a:lnRef>
            <a:fillRef idx="1">
              <a:schemeClr val="accent1">
                <a:hueOff val="0"/>
                <a:satOff val="0"/>
                <a:lumOff val="0"/>
                <a:alphaOff val="0"/>
              </a:schemeClr>
            </a:fillRef>
            <a:effectRef idx="0">
              <a:schemeClr val="accent1">
                <a:hueOff val="0"/>
                <a:satOff val="0"/>
                <a:lumOff val="0"/>
                <a:alphaOff val="0"/>
              </a:schemeClr>
            </a:effectRef>
            <a:fontRef idx="minor">
              <a:schemeClr val="lt1"/>
            </a:fontRef>
          </p:style>
          <p:txBody>
            <a:bodyPr spcFirstLastPara="0" vert="horz" wrap="square" lIns="106379" tIns="106379" rIns="106379" bIns="106379" numCol="1" spcCol="1270" anchor="ctr" anchorCtr="0">
              <a:noAutofit/>
            </a:bodyPr>
            <a:lstStyle/>
            <a:p>
              <a:pPr algn="ctr" defTabSz="666750" fontAlgn="auto">
                <a:lnSpc>
                  <a:spcPct val="90000"/>
                </a:lnSpc>
                <a:spcAft>
                  <a:spcPct val="35000"/>
                </a:spcAft>
              </a:pPr>
              <a:r>
                <a:rPr lang="en-US" sz="2400" b="1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Dept.</a:t>
              </a:r>
              <a:br>
                <a:rPr lang="en-US" sz="2400" b="1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</a:br>
              <a:r>
                <a:rPr lang="en-US" sz="2400" b="1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Cloud </a:t>
              </a:r>
              <a:br>
                <a:rPr lang="en-US" sz="2400" b="1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</a:br>
              <a:r>
                <a:rPr lang="en-US" sz="24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CoE</a:t>
              </a:r>
              <a:endParaRPr lang="en-US" sz="2400" b="1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88" name="Text Placeholder 3"/>
            <p:cNvSpPr txBox="1">
              <a:spLocks/>
            </p:cNvSpPr>
            <p:nvPr/>
          </p:nvSpPr>
          <p:spPr>
            <a:xfrm>
              <a:off x="1518750" y="1372734"/>
              <a:ext cx="3078471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Security, Risk Mgt, and Legal</a:t>
              </a:r>
            </a:p>
          </p:txBody>
        </p:sp>
        <p:sp>
          <p:nvSpPr>
            <p:cNvPr id="89" name="Text Placeholder 3"/>
            <p:cNvSpPr txBox="1">
              <a:spLocks/>
            </p:cNvSpPr>
            <p:nvPr/>
          </p:nvSpPr>
          <p:spPr>
            <a:xfrm>
              <a:off x="1518750" y="1600741"/>
              <a:ext cx="2940572" cy="73100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Cybersecurity, Access, Compliance, Information Risk Management, Legal &amp; Regulatory Compliance, controls and policies</a:t>
              </a:r>
              <a:b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</a:b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90" name="Text Placeholder 3"/>
            <p:cNvSpPr txBox="1">
              <a:spLocks/>
            </p:cNvSpPr>
            <p:nvPr/>
          </p:nvSpPr>
          <p:spPr>
            <a:xfrm>
              <a:off x="1530870" y="5659733"/>
              <a:ext cx="2644301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r" fontAlgn="auto">
                <a:spcBef>
                  <a:spcPts val="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Communications &amp; </a:t>
              </a:r>
              <a:r>
                <a:rPr lang="en-US" sz="1600" b="1" dirty="0" smtClean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Change </a:t>
              </a: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Management</a:t>
              </a:r>
            </a:p>
          </p:txBody>
        </p:sp>
        <p:sp>
          <p:nvSpPr>
            <p:cNvPr id="91" name="Text Placeholder 3"/>
            <p:cNvSpPr txBox="1">
              <a:spLocks/>
            </p:cNvSpPr>
            <p:nvPr/>
          </p:nvSpPr>
          <p:spPr>
            <a:xfrm>
              <a:off x="1623264" y="5944652"/>
              <a:ext cx="2738390" cy="54825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Communications Plan and Products,    Organizational Change Management, Stakeholder Mapping, Service Marketing.</a:t>
              </a:r>
            </a:p>
          </p:txBody>
        </p:sp>
        <p:sp>
          <p:nvSpPr>
            <p:cNvPr id="92" name="Text Placeholder 3"/>
            <p:cNvSpPr txBox="1">
              <a:spLocks/>
            </p:cNvSpPr>
            <p:nvPr/>
          </p:nvSpPr>
          <p:spPr>
            <a:xfrm>
              <a:off x="1402404" y="2504377"/>
              <a:ext cx="2250937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Service Management</a:t>
              </a:r>
            </a:p>
          </p:txBody>
        </p:sp>
        <p:sp>
          <p:nvSpPr>
            <p:cNvPr id="93" name="Text Placeholder 3"/>
            <p:cNvSpPr txBox="1">
              <a:spLocks/>
            </p:cNvSpPr>
            <p:nvPr/>
          </p:nvSpPr>
          <p:spPr>
            <a:xfrm>
              <a:off x="1402404" y="2681589"/>
              <a:ext cx="2604686" cy="73100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Consumption Model, Operating Model, SLAs, Processes, Demand Mgt, Onboarding, CRM, Service Catalog, Service </a:t>
              </a:r>
              <a:r>
                <a:rPr lang="en-US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Lifecycle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94" name="Text Placeholder 3"/>
            <p:cNvSpPr txBox="1">
              <a:spLocks/>
            </p:cNvSpPr>
            <p:nvPr/>
          </p:nvSpPr>
          <p:spPr>
            <a:xfrm>
              <a:off x="1579698" y="4182921"/>
              <a:ext cx="2650084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Finance &amp; Cost Modeling</a:t>
              </a:r>
            </a:p>
          </p:txBody>
        </p:sp>
        <p:sp>
          <p:nvSpPr>
            <p:cNvPr id="95" name="Text Placeholder 3"/>
            <p:cNvSpPr txBox="1">
              <a:spLocks/>
            </p:cNvSpPr>
            <p:nvPr/>
          </p:nvSpPr>
          <p:spPr>
            <a:xfrm>
              <a:off x="6529020" y="1372734"/>
              <a:ext cx="3916650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Governance &amp; Portfolio Mgt &amp; Policy</a:t>
              </a:r>
            </a:p>
          </p:txBody>
        </p:sp>
        <p:sp>
          <p:nvSpPr>
            <p:cNvPr id="96" name="Text Placeholder 3"/>
            <p:cNvSpPr txBox="1">
              <a:spLocks/>
            </p:cNvSpPr>
            <p:nvPr/>
          </p:nvSpPr>
          <p:spPr>
            <a:xfrm>
              <a:off x="6536697" y="1591742"/>
              <a:ext cx="3908973" cy="54825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6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ts val="0"/>
                </a:spcBef>
                <a:spcAft>
                  <a:spcPts val="0"/>
                </a:spcAft>
                <a:defRPr/>
              </a:pP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Business &amp; IT Roles and Responsibilities - Strategic Investment Planning - Portfolio Management: Applications &amp; Infra. services, common functions, consolidation, and aggregation. Policy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97" name="Text Placeholder 3"/>
            <p:cNvSpPr txBox="1">
              <a:spLocks/>
            </p:cNvSpPr>
            <p:nvPr/>
          </p:nvSpPr>
          <p:spPr>
            <a:xfrm>
              <a:off x="7628532" y="2549056"/>
              <a:ext cx="2918327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Procurement, Sourcing, and Vendor Relations </a:t>
              </a:r>
            </a:p>
          </p:txBody>
        </p:sp>
        <p:sp>
          <p:nvSpPr>
            <p:cNvPr id="98" name="Text Placeholder 3"/>
            <p:cNvSpPr txBox="1">
              <a:spLocks/>
            </p:cNvSpPr>
            <p:nvPr/>
          </p:nvSpPr>
          <p:spPr>
            <a:xfrm>
              <a:off x="7691759" y="2839100"/>
              <a:ext cx="2930110" cy="54825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Procurement Strategy &amp; Plan, establish vehicles, vendor management, contracting, arbitrage, provider ecosystem</a:t>
              </a:r>
            </a:p>
          </p:txBody>
        </p:sp>
        <p:sp>
          <p:nvSpPr>
            <p:cNvPr id="99" name="Text Placeholder 3"/>
            <p:cNvSpPr txBox="1">
              <a:spLocks/>
            </p:cNvSpPr>
            <p:nvPr/>
          </p:nvSpPr>
          <p:spPr>
            <a:xfrm>
              <a:off x="8027264" y="3801937"/>
              <a:ext cx="2919240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Enterprise Information Management</a:t>
              </a:r>
            </a:p>
          </p:txBody>
        </p:sp>
        <p:sp>
          <p:nvSpPr>
            <p:cNvPr id="100" name="Text Placeholder 3"/>
            <p:cNvSpPr txBox="1">
              <a:spLocks/>
            </p:cNvSpPr>
            <p:nvPr/>
          </p:nvSpPr>
          <p:spPr>
            <a:xfrm>
              <a:off x="8027264" y="4158887"/>
              <a:ext cx="2636286" cy="365501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Data Classification, Records Management, Data lifecycle management, BI</a:t>
              </a:r>
            </a:p>
          </p:txBody>
        </p:sp>
        <p:sp>
          <p:nvSpPr>
            <p:cNvPr id="101" name="Text Placeholder 3"/>
            <p:cNvSpPr txBox="1">
              <a:spLocks/>
            </p:cNvSpPr>
            <p:nvPr/>
          </p:nvSpPr>
          <p:spPr>
            <a:xfrm>
              <a:off x="7616749" y="4923434"/>
              <a:ext cx="2650213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Enterprise Arch &amp; Design</a:t>
              </a:r>
            </a:p>
          </p:txBody>
        </p:sp>
        <p:sp>
          <p:nvSpPr>
            <p:cNvPr id="102" name="Text Placeholder 3"/>
            <p:cNvSpPr txBox="1">
              <a:spLocks/>
            </p:cNvSpPr>
            <p:nvPr/>
          </p:nvSpPr>
          <p:spPr>
            <a:xfrm>
              <a:off x="7630226" y="5164055"/>
              <a:ext cx="2877355" cy="54825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Reference architectures, patterns &amp; standards - Service/data integration </a:t>
              </a:r>
              <a:r>
                <a:rPr lang="en-CA" dirty="0" smtClean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- Migration </a:t>
              </a:r>
              <a:r>
                <a:rPr lang="en-CA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planning - Enterprise process models</a:t>
              </a: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</a:endParaRPr>
            </a:p>
          </p:txBody>
        </p:sp>
        <p:sp>
          <p:nvSpPr>
            <p:cNvPr id="103" name="Text Placeholder 3"/>
            <p:cNvSpPr txBox="1">
              <a:spLocks/>
            </p:cNvSpPr>
            <p:nvPr/>
          </p:nvSpPr>
          <p:spPr>
            <a:xfrm>
              <a:off x="6573014" y="5977646"/>
              <a:ext cx="3973845" cy="182750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lvl1pPr marL="0" indent="0" algn="ctr">
                <a:buNone/>
                <a:defRPr sz="1400" baseline="0">
                  <a:solidFill>
                    <a:schemeClr val="tx1">
                      <a:lumMod val="95000"/>
                      <a:lumOff val="5000"/>
                    </a:schemeClr>
                  </a:solidFill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pPr algn="l" fontAlgn="auto">
                <a:spcBef>
                  <a:spcPct val="20000"/>
                </a:spcBef>
                <a:spcAft>
                  <a:spcPts val="0"/>
                </a:spcAft>
                <a:defRPr/>
              </a:pPr>
              <a:r>
                <a:rPr lang="en-US" sz="1600" b="1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Performance &amp; Business Acceleration</a:t>
              </a:r>
            </a:p>
          </p:txBody>
        </p:sp>
        <p:sp>
          <p:nvSpPr>
            <p:cNvPr id="104" name="Text Placeholder 3"/>
            <p:cNvSpPr txBox="1">
              <a:spLocks/>
            </p:cNvSpPr>
            <p:nvPr/>
          </p:nvSpPr>
          <p:spPr>
            <a:xfrm>
              <a:off x="6546257" y="6192133"/>
              <a:ext cx="4000602" cy="365501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>
              <a:defPPr>
                <a:defRPr lang="en-US"/>
              </a:defPPr>
              <a:lvl1pPr indent="0" fontAlgn="auto">
                <a:spcBef>
                  <a:spcPts val="0"/>
                </a:spcBef>
                <a:spcAft>
                  <a:spcPts val="0"/>
                </a:spcAft>
                <a:buNone/>
                <a:defRPr sz="1600" baseline="0">
                  <a:solidFill>
                    <a:schemeClr val="bg1"/>
                  </a:solidFill>
                  <a:latin typeface="Calibri"/>
                </a:defRPr>
              </a:lvl1pPr>
              <a:lvl2pPr marL="457200" indent="0">
                <a:buNone/>
                <a:defRPr sz="1200"/>
              </a:lvl2pPr>
              <a:lvl3pPr marL="914400" indent="0">
                <a:buNone/>
                <a:defRPr sz="1000"/>
              </a:lvl3pPr>
              <a:lvl4pPr marL="1371600" indent="0">
                <a:buNone/>
                <a:defRPr sz="900"/>
              </a:lvl4pPr>
              <a:lvl5pPr marL="1828800" indent="0">
                <a:buNone/>
                <a:defRPr sz="900"/>
              </a:lvl5pPr>
              <a:lvl6pPr marL="2286000" indent="0">
                <a:buNone/>
                <a:defRPr sz="900"/>
              </a:lvl6pPr>
              <a:lvl7pPr marL="2743200" indent="0">
                <a:buNone/>
                <a:defRPr sz="900"/>
              </a:lvl7pPr>
              <a:lvl8pPr marL="3200400" indent="0">
                <a:buNone/>
                <a:defRPr sz="900"/>
              </a:lvl8pPr>
              <a:lvl9pPr marL="3657600" indent="0">
                <a:buNone/>
                <a:defRPr sz="900"/>
              </a:lvl9pPr>
            </a:lstStyle>
            <a:p>
              <a:r>
                <a: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</a:rPr>
                <a:t>Cloud Adoption KPIs, benefits realization and reporting. Aligning benefits and service evolution to accelerate business objectives.</a:t>
              </a:r>
            </a:p>
          </p:txBody>
        </p:sp>
        <p:grpSp>
          <p:nvGrpSpPr>
            <p:cNvPr id="105" name="Group 55"/>
            <p:cNvGrpSpPr/>
            <p:nvPr/>
          </p:nvGrpSpPr>
          <p:grpSpPr>
            <a:xfrm>
              <a:off x="3840351" y="4373935"/>
              <a:ext cx="673200" cy="602594"/>
              <a:chOff x="1501775" y="2393949"/>
              <a:chExt cx="273050" cy="250825"/>
            </a:xfrm>
            <a:solidFill>
              <a:schemeClr val="bg1"/>
            </a:solidFill>
          </p:grpSpPr>
          <p:sp>
            <p:nvSpPr>
              <p:cNvPr id="106" name="Freeform 216"/>
              <p:cNvSpPr>
                <a:spLocks/>
              </p:cNvSpPr>
              <p:nvPr/>
            </p:nvSpPr>
            <p:spPr bwMode="auto">
              <a:xfrm>
                <a:off x="1501775" y="2393949"/>
                <a:ext cx="273050" cy="250825"/>
              </a:xfrm>
              <a:custGeom>
                <a:avLst/>
                <a:gdLst/>
                <a:ahLst/>
                <a:cxnLst>
                  <a:cxn ang="0">
                    <a:pos x="109" y="54"/>
                  </a:cxn>
                  <a:cxn ang="0">
                    <a:pos x="112" y="51"/>
                  </a:cxn>
                  <a:cxn ang="0">
                    <a:pos x="117" y="51"/>
                  </a:cxn>
                  <a:cxn ang="0">
                    <a:pos x="118" y="49"/>
                  </a:cxn>
                  <a:cxn ang="0">
                    <a:pos x="104" y="28"/>
                  </a:cxn>
                  <a:cxn ang="0">
                    <a:pos x="103" y="28"/>
                  </a:cxn>
                  <a:cxn ang="0">
                    <a:pos x="89" y="49"/>
                  </a:cxn>
                  <a:cxn ang="0">
                    <a:pos x="90" y="51"/>
                  </a:cxn>
                  <a:cxn ang="0">
                    <a:pos x="95" y="51"/>
                  </a:cxn>
                  <a:cxn ang="0">
                    <a:pos x="98" y="54"/>
                  </a:cxn>
                  <a:cxn ang="0">
                    <a:pos x="54" y="98"/>
                  </a:cxn>
                  <a:cxn ang="0">
                    <a:pos x="10" y="54"/>
                  </a:cxn>
                  <a:cxn ang="0">
                    <a:pos x="54" y="10"/>
                  </a:cxn>
                  <a:cxn ang="0">
                    <a:pos x="73" y="14"/>
                  </a:cxn>
                  <a:cxn ang="0">
                    <a:pos x="75" y="15"/>
                  </a:cxn>
                  <a:cxn ang="0">
                    <a:pos x="80" y="12"/>
                  </a:cxn>
                  <a:cxn ang="0">
                    <a:pos x="77" y="5"/>
                  </a:cxn>
                  <a:cxn ang="0">
                    <a:pos x="54" y="0"/>
                  </a:cxn>
                  <a:cxn ang="0">
                    <a:pos x="0" y="54"/>
                  </a:cxn>
                  <a:cxn ang="0">
                    <a:pos x="54" y="109"/>
                  </a:cxn>
                  <a:cxn ang="0">
                    <a:pos x="109" y="54"/>
                  </a:cxn>
                  <a:cxn ang="0">
                    <a:pos x="109" y="54"/>
                  </a:cxn>
                </a:cxnLst>
                <a:rect l="0" t="0" r="r" b="b"/>
                <a:pathLst>
                  <a:path w="119" h="109">
                    <a:moveTo>
                      <a:pt x="109" y="54"/>
                    </a:moveTo>
                    <a:cubicBezTo>
                      <a:pt x="109" y="53"/>
                      <a:pt x="109" y="51"/>
                      <a:pt x="112" y="51"/>
                    </a:cubicBezTo>
                    <a:cubicBezTo>
                      <a:pt x="117" y="51"/>
                      <a:pt x="117" y="51"/>
                      <a:pt x="117" y="51"/>
                    </a:cubicBezTo>
                    <a:cubicBezTo>
                      <a:pt x="119" y="51"/>
                      <a:pt x="118" y="49"/>
                      <a:pt x="118" y="49"/>
                    </a:cubicBezTo>
                    <a:cubicBezTo>
                      <a:pt x="104" y="28"/>
                      <a:pt x="104" y="28"/>
                      <a:pt x="104" y="28"/>
                    </a:cubicBezTo>
                    <a:cubicBezTo>
                      <a:pt x="104" y="28"/>
                      <a:pt x="103" y="27"/>
                      <a:pt x="103" y="28"/>
                    </a:cubicBezTo>
                    <a:cubicBezTo>
                      <a:pt x="89" y="49"/>
                      <a:pt x="89" y="49"/>
                      <a:pt x="89" y="49"/>
                    </a:cubicBezTo>
                    <a:cubicBezTo>
                      <a:pt x="89" y="49"/>
                      <a:pt x="88" y="51"/>
                      <a:pt x="90" y="51"/>
                    </a:cubicBezTo>
                    <a:cubicBezTo>
                      <a:pt x="95" y="51"/>
                      <a:pt x="95" y="51"/>
                      <a:pt x="95" y="51"/>
                    </a:cubicBezTo>
                    <a:cubicBezTo>
                      <a:pt x="96" y="51"/>
                      <a:pt x="98" y="52"/>
                      <a:pt x="98" y="54"/>
                    </a:cubicBezTo>
                    <a:cubicBezTo>
                      <a:pt x="98" y="79"/>
                      <a:pt x="78" y="98"/>
                      <a:pt x="54" y="98"/>
                    </a:cubicBezTo>
                    <a:cubicBezTo>
                      <a:pt x="30" y="98"/>
                      <a:pt x="10" y="78"/>
                      <a:pt x="10" y="54"/>
                    </a:cubicBezTo>
                    <a:cubicBezTo>
                      <a:pt x="10" y="30"/>
                      <a:pt x="30" y="10"/>
                      <a:pt x="54" y="10"/>
                    </a:cubicBezTo>
                    <a:cubicBezTo>
                      <a:pt x="61" y="10"/>
                      <a:pt x="67" y="12"/>
                      <a:pt x="73" y="14"/>
                    </a:cubicBezTo>
                    <a:cubicBezTo>
                      <a:pt x="73" y="15"/>
                      <a:pt x="74" y="15"/>
                      <a:pt x="75" y="15"/>
                    </a:cubicBezTo>
                    <a:cubicBezTo>
                      <a:pt x="77" y="15"/>
                      <a:pt x="79" y="14"/>
                      <a:pt x="80" y="12"/>
                    </a:cubicBezTo>
                    <a:cubicBezTo>
                      <a:pt x="81" y="9"/>
                      <a:pt x="80" y="6"/>
                      <a:pt x="77" y="5"/>
                    </a:cubicBezTo>
                    <a:cubicBezTo>
                      <a:pt x="70" y="1"/>
                      <a:pt x="62" y="0"/>
                      <a:pt x="54" y="0"/>
                    </a:cubicBezTo>
                    <a:cubicBezTo>
                      <a:pt x="24" y="0"/>
                      <a:pt x="0" y="24"/>
                      <a:pt x="0" y="54"/>
                    </a:cubicBezTo>
                    <a:cubicBezTo>
                      <a:pt x="0" y="84"/>
                      <a:pt x="24" y="109"/>
                      <a:pt x="54" y="109"/>
                    </a:cubicBezTo>
                    <a:cubicBezTo>
                      <a:pt x="84" y="109"/>
                      <a:pt x="109" y="84"/>
                      <a:pt x="109" y="54"/>
                    </a:cubicBezTo>
                    <a:cubicBezTo>
                      <a:pt x="109" y="54"/>
                      <a:pt x="109" y="54"/>
                      <a:pt x="109" y="54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  <p:sp>
            <p:nvSpPr>
              <p:cNvPr id="107" name="Freeform 217"/>
              <p:cNvSpPr>
                <a:spLocks/>
              </p:cNvSpPr>
              <p:nvPr/>
            </p:nvSpPr>
            <p:spPr bwMode="auto">
              <a:xfrm>
                <a:off x="1589088" y="2443162"/>
                <a:ext cx="76200" cy="150813"/>
              </a:xfrm>
              <a:custGeom>
                <a:avLst/>
                <a:gdLst/>
                <a:ahLst/>
                <a:cxnLst>
                  <a:cxn ang="0">
                    <a:pos x="19" y="28"/>
                  </a:cxn>
                  <a:cxn ang="0">
                    <a:pos x="10" y="21"/>
                  </a:cxn>
                  <a:cxn ang="0">
                    <a:pos x="17" y="15"/>
                  </a:cxn>
                  <a:cxn ang="0">
                    <a:pos x="26" y="17"/>
                  </a:cxn>
                  <a:cxn ang="0">
                    <a:pos x="27" y="18"/>
                  </a:cxn>
                  <a:cxn ang="0">
                    <a:pos x="29" y="16"/>
                  </a:cxn>
                  <a:cxn ang="0">
                    <a:pos x="31" y="13"/>
                  </a:cxn>
                  <a:cxn ang="0">
                    <a:pos x="29" y="10"/>
                  </a:cxn>
                  <a:cxn ang="0">
                    <a:pos x="21" y="8"/>
                  </a:cxn>
                  <a:cxn ang="0">
                    <a:pos x="21" y="7"/>
                  </a:cxn>
                  <a:cxn ang="0">
                    <a:pos x="20" y="3"/>
                  </a:cxn>
                  <a:cxn ang="0">
                    <a:pos x="18" y="0"/>
                  </a:cxn>
                  <a:cxn ang="0">
                    <a:pos x="16" y="0"/>
                  </a:cxn>
                  <a:cxn ang="0">
                    <a:pos x="13" y="3"/>
                  </a:cxn>
                  <a:cxn ang="0">
                    <a:pos x="13" y="8"/>
                  </a:cxn>
                  <a:cxn ang="0">
                    <a:pos x="12" y="8"/>
                  </a:cxn>
                  <a:cxn ang="0">
                    <a:pos x="1" y="22"/>
                  </a:cxn>
                  <a:cxn ang="0">
                    <a:pos x="15" y="36"/>
                  </a:cxn>
                  <a:cxn ang="0">
                    <a:pos x="23" y="44"/>
                  </a:cxn>
                  <a:cxn ang="0">
                    <a:pos x="15" y="51"/>
                  </a:cxn>
                  <a:cxn ang="0">
                    <a:pos x="5" y="48"/>
                  </a:cxn>
                  <a:cxn ang="0">
                    <a:pos x="4" y="48"/>
                  </a:cxn>
                  <a:cxn ang="0">
                    <a:pos x="2" y="49"/>
                  </a:cxn>
                  <a:cxn ang="0">
                    <a:pos x="0" y="53"/>
                  </a:cxn>
                  <a:cxn ang="0">
                    <a:pos x="2" y="55"/>
                  </a:cxn>
                  <a:cxn ang="0">
                    <a:pos x="12" y="58"/>
                  </a:cxn>
                  <a:cxn ang="0">
                    <a:pos x="12" y="59"/>
                  </a:cxn>
                  <a:cxn ang="0">
                    <a:pos x="12" y="64"/>
                  </a:cxn>
                  <a:cxn ang="0">
                    <a:pos x="15" y="66"/>
                  </a:cxn>
                  <a:cxn ang="0">
                    <a:pos x="17" y="66"/>
                  </a:cxn>
                  <a:cxn ang="0">
                    <a:pos x="20" y="64"/>
                  </a:cxn>
                  <a:cxn ang="0">
                    <a:pos x="20" y="58"/>
                  </a:cxn>
                  <a:cxn ang="0">
                    <a:pos x="20" y="58"/>
                  </a:cxn>
                  <a:cxn ang="0">
                    <a:pos x="33" y="44"/>
                  </a:cxn>
                  <a:cxn ang="0">
                    <a:pos x="19" y="28"/>
                  </a:cxn>
                </a:cxnLst>
                <a:rect l="0" t="0" r="r" b="b"/>
                <a:pathLst>
                  <a:path w="33" h="66">
                    <a:moveTo>
                      <a:pt x="19" y="28"/>
                    </a:moveTo>
                    <a:cubicBezTo>
                      <a:pt x="12" y="26"/>
                      <a:pt x="10" y="24"/>
                      <a:pt x="10" y="21"/>
                    </a:cubicBezTo>
                    <a:cubicBezTo>
                      <a:pt x="10" y="18"/>
                      <a:pt x="12" y="15"/>
                      <a:pt x="17" y="15"/>
                    </a:cubicBezTo>
                    <a:cubicBezTo>
                      <a:pt x="22" y="15"/>
                      <a:pt x="26" y="17"/>
                      <a:pt x="26" y="17"/>
                    </a:cubicBezTo>
                    <a:cubicBezTo>
                      <a:pt x="26" y="17"/>
                      <a:pt x="27" y="18"/>
                      <a:pt x="27" y="18"/>
                    </a:cubicBezTo>
                    <a:cubicBezTo>
                      <a:pt x="28" y="18"/>
                      <a:pt x="29" y="17"/>
                      <a:pt x="29" y="16"/>
                    </a:cubicBezTo>
                    <a:cubicBezTo>
                      <a:pt x="31" y="13"/>
                      <a:pt x="31" y="13"/>
                      <a:pt x="31" y="13"/>
                    </a:cubicBezTo>
                    <a:cubicBezTo>
                      <a:pt x="31" y="12"/>
                      <a:pt x="30" y="11"/>
                      <a:pt x="29" y="10"/>
                    </a:cubicBezTo>
                    <a:cubicBezTo>
                      <a:pt x="27" y="9"/>
                      <a:pt x="21" y="8"/>
                      <a:pt x="21" y="8"/>
                    </a:cubicBezTo>
                    <a:cubicBezTo>
                      <a:pt x="21" y="8"/>
                      <a:pt x="21" y="8"/>
                      <a:pt x="21" y="7"/>
                    </a:cubicBezTo>
                    <a:cubicBezTo>
                      <a:pt x="20" y="3"/>
                      <a:pt x="20" y="3"/>
                      <a:pt x="20" y="3"/>
                    </a:cubicBezTo>
                    <a:cubicBezTo>
                      <a:pt x="20" y="1"/>
                      <a:pt x="19" y="0"/>
                      <a:pt x="18" y="0"/>
                    </a:cubicBezTo>
                    <a:cubicBezTo>
                      <a:pt x="16" y="0"/>
                      <a:pt x="16" y="0"/>
                      <a:pt x="16" y="0"/>
                    </a:cubicBezTo>
                    <a:cubicBezTo>
                      <a:pt x="14" y="0"/>
                      <a:pt x="13" y="1"/>
                      <a:pt x="13" y="3"/>
                    </a:cubicBezTo>
                    <a:cubicBezTo>
                      <a:pt x="13" y="8"/>
                      <a:pt x="13" y="8"/>
                      <a:pt x="13" y="8"/>
                    </a:cubicBezTo>
                    <a:cubicBezTo>
                      <a:pt x="13" y="8"/>
                      <a:pt x="12" y="8"/>
                      <a:pt x="12" y="8"/>
                    </a:cubicBezTo>
                    <a:cubicBezTo>
                      <a:pt x="5" y="10"/>
                      <a:pt x="1" y="15"/>
                      <a:pt x="1" y="22"/>
                    </a:cubicBezTo>
                    <a:cubicBezTo>
                      <a:pt x="1" y="30"/>
                      <a:pt x="8" y="34"/>
                      <a:pt x="15" y="36"/>
                    </a:cubicBezTo>
                    <a:cubicBezTo>
                      <a:pt x="21" y="39"/>
                      <a:pt x="23" y="41"/>
                      <a:pt x="23" y="44"/>
                    </a:cubicBezTo>
                    <a:cubicBezTo>
                      <a:pt x="23" y="48"/>
                      <a:pt x="20" y="51"/>
                      <a:pt x="15" y="51"/>
                    </a:cubicBezTo>
                    <a:cubicBezTo>
                      <a:pt x="11" y="51"/>
                      <a:pt x="5" y="48"/>
                      <a:pt x="5" y="48"/>
                    </a:cubicBezTo>
                    <a:cubicBezTo>
                      <a:pt x="5" y="48"/>
                      <a:pt x="4" y="48"/>
                      <a:pt x="4" y="48"/>
                    </a:cubicBezTo>
                    <a:cubicBezTo>
                      <a:pt x="3" y="48"/>
                      <a:pt x="2" y="48"/>
                      <a:pt x="2" y="49"/>
                    </a:cubicBezTo>
                    <a:cubicBezTo>
                      <a:pt x="0" y="53"/>
                      <a:pt x="0" y="53"/>
                      <a:pt x="0" y="53"/>
                    </a:cubicBezTo>
                    <a:cubicBezTo>
                      <a:pt x="0" y="54"/>
                      <a:pt x="1" y="55"/>
                      <a:pt x="2" y="55"/>
                    </a:cubicBezTo>
                    <a:cubicBezTo>
                      <a:pt x="5" y="57"/>
                      <a:pt x="12" y="58"/>
                      <a:pt x="12" y="58"/>
                    </a:cubicBezTo>
                    <a:cubicBezTo>
                      <a:pt x="12" y="58"/>
                      <a:pt x="12" y="58"/>
                      <a:pt x="12" y="59"/>
                    </a:cubicBezTo>
                    <a:cubicBezTo>
                      <a:pt x="12" y="64"/>
                      <a:pt x="12" y="64"/>
                      <a:pt x="12" y="64"/>
                    </a:cubicBezTo>
                    <a:cubicBezTo>
                      <a:pt x="12" y="65"/>
                      <a:pt x="14" y="66"/>
                      <a:pt x="15" y="66"/>
                    </a:cubicBezTo>
                    <a:cubicBezTo>
                      <a:pt x="17" y="66"/>
                      <a:pt x="17" y="66"/>
                      <a:pt x="17" y="66"/>
                    </a:cubicBezTo>
                    <a:cubicBezTo>
                      <a:pt x="19" y="66"/>
                      <a:pt x="20" y="65"/>
                      <a:pt x="20" y="64"/>
                    </a:cubicBezTo>
                    <a:cubicBezTo>
                      <a:pt x="20" y="58"/>
                      <a:pt x="20" y="58"/>
                      <a:pt x="20" y="58"/>
                    </a:cubicBezTo>
                    <a:cubicBezTo>
                      <a:pt x="20" y="58"/>
                      <a:pt x="20" y="58"/>
                      <a:pt x="20" y="58"/>
                    </a:cubicBezTo>
                    <a:cubicBezTo>
                      <a:pt x="28" y="56"/>
                      <a:pt x="33" y="51"/>
                      <a:pt x="33" y="44"/>
                    </a:cubicBezTo>
                    <a:cubicBezTo>
                      <a:pt x="33" y="37"/>
                      <a:pt x="29" y="32"/>
                      <a:pt x="19" y="28"/>
                    </a:cubicBezTo>
                  </a:path>
                </a:pathLst>
              </a:custGeom>
              <a:grpFill/>
              <a:ln w="9525">
                <a:noFill/>
                <a:round/>
                <a:headEnd/>
                <a:tailEnd/>
              </a:ln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pPr fontAlgn="auto">
                  <a:spcBef>
                    <a:spcPts val="0"/>
                  </a:spcBef>
                  <a:spcAft>
                    <a:spcPts val="0"/>
                  </a:spcAft>
                </a:pPr>
                <a:endParaRPr lang="en-US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endParaRPr>
              </a:p>
            </p:txBody>
          </p:sp>
        </p:grpSp>
        <p:sp>
          <p:nvSpPr>
            <p:cNvPr id="108" name="Rectangle 107"/>
            <p:cNvSpPr/>
            <p:nvPr/>
          </p:nvSpPr>
          <p:spPr>
            <a:xfrm>
              <a:off x="1529684" y="4501665"/>
              <a:ext cx="2165191" cy="731002"/>
            </a:xfrm>
            <a:prstGeom prst="rect">
              <a:avLst/>
            </a:prstGeom>
          </p:spPr>
          <p:txBody>
            <a:bodyPr wrap="square" lIns="0" tIns="0" rIns="0" bIns="0" anchor="ctr" anchorCtr="0">
              <a:spAutoFit/>
            </a:bodyPr>
            <a:lstStyle/>
            <a:p>
              <a:r>
                <a:rPr lang="en-CA" sz="1600" dirty="0">
                  <a:solidFill>
                    <a:schemeClr val="tx1">
                      <a:lumMod val="75000"/>
                      <a:lumOff val="25000"/>
                    </a:schemeClr>
                  </a:solidFill>
                  <a:latin typeface="Calibri"/>
                </a:rPr>
                <a:t>Pricing model, cost recovery model, financial processes and tools, financial performance indicators. </a:t>
              </a:r>
              <a:endParaRPr lang="en-US" sz="1600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109" name="Freeform 66"/>
            <p:cNvSpPr>
              <a:spLocks noChangeAspect="1" noEditPoints="1"/>
            </p:cNvSpPr>
            <p:nvPr/>
          </p:nvSpPr>
          <p:spPr bwMode="auto">
            <a:xfrm>
              <a:off x="3966861" y="3336829"/>
              <a:ext cx="427972" cy="398177"/>
            </a:xfrm>
            <a:custGeom>
              <a:avLst/>
              <a:gdLst/>
              <a:ahLst/>
              <a:cxnLst>
                <a:cxn ang="0">
                  <a:pos x="13" y="39"/>
                </a:cxn>
                <a:cxn ang="0">
                  <a:pos x="8" y="39"/>
                </a:cxn>
                <a:cxn ang="0">
                  <a:pos x="0" y="33"/>
                </a:cxn>
                <a:cxn ang="0">
                  <a:pos x="5" y="19"/>
                </a:cxn>
                <a:cxn ang="0">
                  <a:pos x="15" y="22"/>
                </a:cxn>
                <a:cxn ang="0">
                  <a:pos x="20" y="21"/>
                </a:cxn>
                <a:cxn ang="0">
                  <a:pos x="20" y="24"/>
                </a:cxn>
                <a:cxn ang="0">
                  <a:pos x="23" y="34"/>
                </a:cxn>
                <a:cxn ang="0">
                  <a:pos x="13" y="39"/>
                </a:cxn>
                <a:cxn ang="0">
                  <a:pos x="15" y="19"/>
                </a:cxn>
                <a:cxn ang="0">
                  <a:pos x="5" y="9"/>
                </a:cxn>
                <a:cxn ang="0">
                  <a:pos x="15" y="0"/>
                </a:cxn>
                <a:cxn ang="0">
                  <a:pos x="25" y="9"/>
                </a:cxn>
                <a:cxn ang="0">
                  <a:pos x="15" y="19"/>
                </a:cxn>
                <a:cxn ang="0">
                  <a:pos x="53" y="68"/>
                </a:cxn>
                <a:cxn ang="0">
                  <a:pos x="20" y="68"/>
                </a:cxn>
                <a:cxn ang="0">
                  <a:pos x="10" y="58"/>
                </a:cxn>
                <a:cxn ang="0">
                  <a:pos x="23" y="36"/>
                </a:cxn>
                <a:cxn ang="0">
                  <a:pos x="37" y="41"/>
                </a:cxn>
                <a:cxn ang="0">
                  <a:pos x="50" y="36"/>
                </a:cxn>
                <a:cxn ang="0">
                  <a:pos x="64" y="58"/>
                </a:cxn>
                <a:cxn ang="0">
                  <a:pos x="53" y="68"/>
                </a:cxn>
                <a:cxn ang="0">
                  <a:pos x="37" y="39"/>
                </a:cxn>
                <a:cxn ang="0">
                  <a:pos x="22" y="24"/>
                </a:cxn>
                <a:cxn ang="0">
                  <a:pos x="37" y="9"/>
                </a:cxn>
                <a:cxn ang="0">
                  <a:pos x="51" y="24"/>
                </a:cxn>
                <a:cxn ang="0">
                  <a:pos x="37" y="39"/>
                </a:cxn>
                <a:cxn ang="0">
                  <a:pos x="59" y="19"/>
                </a:cxn>
                <a:cxn ang="0">
                  <a:pos x="49" y="9"/>
                </a:cxn>
                <a:cxn ang="0">
                  <a:pos x="59" y="0"/>
                </a:cxn>
                <a:cxn ang="0">
                  <a:pos x="68" y="9"/>
                </a:cxn>
                <a:cxn ang="0">
                  <a:pos x="59" y="19"/>
                </a:cxn>
                <a:cxn ang="0">
                  <a:pos x="66" y="39"/>
                </a:cxn>
                <a:cxn ang="0">
                  <a:pos x="61" y="39"/>
                </a:cxn>
                <a:cxn ang="0">
                  <a:pos x="51" y="34"/>
                </a:cxn>
                <a:cxn ang="0">
                  <a:pos x="54" y="24"/>
                </a:cxn>
                <a:cxn ang="0">
                  <a:pos x="54" y="21"/>
                </a:cxn>
                <a:cxn ang="0">
                  <a:pos x="59" y="22"/>
                </a:cxn>
                <a:cxn ang="0">
                  <a:pos x="69" y="19"/>
                </a:cxn>
                <a:cxn ang="0">
                  <a:pos x="73" y="33"/>
                </a:cxn>
                <a:cxn ang="0">
                  <a:pos x="66" y="39"/>
                </a:cxn>
              </a:cxnLst>
              <a:rect l="0" t="0" r="r" b="b"/>
              <a:pathLst>
                <a:path w="73" h="68">
                  <a:moveTo>
                    <a:pt x="13" y="39"/>
                  </a:moveTo>
                  <a:cubicBezTo>
                    <a:pt x="8" y="39"/>
                    <a:pt x="8" y="39"/>
                    <a:pt x="8" y="39"/>
                  </a:cubicBezTo>
                  <a:cubicBezTo>
                    <a:pt x="4" y="39"/>
                    <a:pt x="0" y="37"/>
                    <a:pt x="0" y="33"/>
                  </a:cubicBezTo>
                  <a:cubicBezTo>
                    <a:pt x="0" y="29"/>
                    <a:pt x="0" y="19"/>
                    <a:pt x="5" y="19"/>
                  </a:cubicBezTo>
                  <a:cubicBezTo>
                    <a:pt x="6" y="19"/>
                    <a:pt x="10" y="22"/>
                    <a:pt x="15" y="22"/>
                  </a:cubicBezTo>
                  <a:cubicBezTo>
                    <a:pt x="17" y="22"/>
                    <a:pt x="18" y="22"/>
                    <a:pt x="20" y="21"/>
                  </a:cubicBezTo>
                  <a:cubicBezTo>
                    <a:pt x="20" y="22"/>
                    <a:pt x="20" y="23"/>
                    <a:pt x="20" y="24"/>
                  </a:cubicBezTo>
                  <a:cubicBezTo>
                    <a:pt x="20" y="27"/>
                    <a:pt x="21" y="31"/>
                    <a:pt x="23" y="34"/>
                  </a:cubicBezTo>
                  <a:cubicBezTo>
                    <a:pt x="19" y="34"/>
                    <a:pt x="15" y="36"/>
                    <a:pt x="13" y="39"/>
                  </a:cubicBezTo>
                  <a:close/>
                  <a:moveTo>
                    <a:pt x="15" y="19"/>
                  </a:moveTo>
                  <a:cubicBezTo>
                    <a:pt x="10" y="19"/>
                    <a:pt x="5" y="15"/>
                    <a:pt x="5" y="9"/>
                  </a:cubicBezTo>
                  <a:cubicBezTo>
                    <a:pt x="5" y="4"/>
                    <a:pt x="10" y="0"/>
                    <a:pt x="15" y="0"/>
                  </a:cubicBezTo>
                  <a:cubicBezTo>
                    <a:pt x="20" y="0"/>
                    <a:pt x="25" y="4"/>
                    <a:pt x="25" y="9"/>
                  </a:cubicBezTo>
                  <a:cubicBezTo>
                    <a:pt x="25" y="15"/>
                    <a:pt x="20" y="19"/>
                    <a:pt x="15" y="19"/>
                  </a:cubicBezTo>
                  <a:close/>
                  <a:moveTo>
                    <a:pt x="53" y="68"/>
                  </a:moveTo>
                  <a:cubicBezTo>
                    <a:pt x="20" y="68"/>
                    <a:pt x="20" y="68"/>
                    <a:pt x="20" y="68"/>
                  </a:cubicBezTo>
                  <a:cubicBezTo>
                    <a:pt x="14" y="68"/>
                    <a:pt x="10" y="64"/>
                    <a:pt x="10" y="58"/>
                  </a:cubicBezTo>
                  <a:cubicBezTo>
                    <a:pt x="10" y="49"/>
                    <a:pt x="12" y="36"/>
                    <a:pt x="23" y="36"/>
                  </a:cubicBezTo>
                  <a:cubicBezTo>
                    <a:pt x="25" y="36"/>
                    <a:pt x="29" y="41"/>
                    <a:pt x="37" y="41"/>
                  </a:cubicBezTo>
                  <a:cubicBezTo>
                    <a:pt x="44" y="41"/>
                    <a:pt x="49" y="36"/>
                    <a:pt x="50" y="36"/>
                  </a:cubicBezTo>
                  <a:cubicBezTo>
                    <a:pt x="62" y="36"/>
                    <a:pt x="64" y="49"/>
                    <a:pt x="64" y="58"/>
                  </a:cubicBezTo>
                  <a:cubicBezTo>
                    <a:pt x="64" y="64"/>
                    <a:pt x="60" y="68"/>
                    <a:pt x="53" y="68"/>
                  </a:cubicBezTo>
                  <a:close/>
                  <a:moveTo>
                    <a:pt x="37" y="39"/>
                  </a:moveTo>
                  <a:cubicBezTo>
                    <a:pt x="29" y="39"/>
                    <a:pt x="22" y="32"/>
                    <a:pt x="22" y="24"/>
                  </a:cubicBezTo>
                  <a:cubicBezTo>
                    <a:pt x="22" y="16"/>
                    <a:pt x="29" y="9"/>
                    <a:pt x="37" y="9"/>
                  </a:cubicBezTo>
                  <a:cubicBezTo>
                    <a:pt x="45" y="9"/>
                    <a:pt x="51" y="16"/>
                    <a:pt x="51" y="24"/>
                  </a:cubicBezTo>
                  <a:cubicBezTo>
                    <a:pt x="51" y="32"/>
                    <a:pt x="45" y="39"/>
                    <a:pt x="37" y="39"/>
                  </a:cubicBezTo>
                  <a:close/>
                  <a:moveTo>
                    <a:pt x="59" y="19"/>
                  </a:moveTo>
                  <a:cubicBezTo>
                    <a:pt x="53" y="19"/>
                    <a:pt x="49" y="15"/>
                    <a:pt x="49" y="9"/>
                  </a:cubicBezTo>
                  <a:cubicBezTo>
                    <a:pt x="49" y="4"/>
                    <a:pt x="53" y="0"/>
                    <a:pt x="59" y="0"/>
                  </a:cubicBezTo>
                  <a:cubicBezTo>
                    <a:pt x="64" y="0"/>
                    <a:pt x="68" y="4"/>
                    <a:pt x="68" y="9"/>
                  </a:cubicBezTo>
                  <a:cubicBezTo>
                    <a:pt x="68" y="15"/>
                    <a:pt x="64" y="19"/>
                    <a:pt x="59" y="19"/>
                  </a:cubicBezTo>
                  <a:close/>
                  <a:moveTo>
                    <a:pt x="66" y="39"/>
                  </a:moveTo>
                  <a:cubicBezTo>
                    <a:pt x="61" y="39"/>
                    <a:pt x="61" y="39"/>
                    <a:pt x="61" y="39"/>
                  </a:cubicBezTo>
                  <a:cubicBezTo>
                    <a:pt x="58" y="36"/>
                    <a:pt x="55" y="34"/>
                    <a:pt x="51" y="34"/>
                  </a:cubicBezTo>
                  <a:cubicBezTo>
                    <a:pt x="53" y="31"/>
                    <a:pt x="54" y="27"/>
                    <a:pt x="54" y="24"/>
                  </a:cubicBezTo>
                  <a:cubicBezTo>
                    <a:pt x="54" y="23"/>
                    <a:pt x="54" y="22"/>
                    <a:pt x="54" y="21"/>
                  </a:cubicBezTo>
                  <a:cubicBezTo>
                    <a:pt x="55" y="22"/>
                    <a:pt x="57" y="22"/>
                    <a:pt x="59" y="22"/>
                  </a:cubicBezTo>
                  <a:cubicBezTo>
                    <a:pt x="64" y="22"/>
                    <a:pt x="68" y="19"/>
                    <a:pt x="69" y="19"/>
                  </a:cubicBezTo>
                  <a:cubicBezTo>
                    <a:pt x="73" y="19"/>
                    <a:pt x="73" y="29"/>
                    <a:pt x="73" y="33"/>
                  </a:cubicBezTo>
                  <a:cubicBezTo>
                    <a:pt x="73" y="37"/>
                    <a:pt x="70" y="39"/>
                    <a:pt x="66" y="39"/>
                  </a:cubicBez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  <p:sp>
          <p:nvSpPr>
            <p:cNvPr id="110" name="Freeform 66"/>
            <p:cNvSpPr>
              <a:spLocks noEditPoints="1"/>
            </p:cNvSpPr>
            <p:nvPr/>
          </p:nvSpPr>
          <p:spPr bwMode="auto">
            <a:xfrm>
              <a:off x="7260368" y="3939137"/>
              <a:ext cx="368164" cy="388074"/>
            </a:xfrm>
            <a:custGeom>
              <a:avLst/>
              <a:gdLst/>
              <a:ahLst/>
              <a:cxnLst>
                <a:cxn ang="0">
                  <a:pos x="55" y="9"/>
                </a:cxn>
                <a:cxn ang="0">
                  <a:pos x="55" y="14"/>
                </a:cxn>
                <a:cxn ang="0">
                  <a:pos x="27" y="23"/>
                </a:cxn>
                <a:cxn ang="0">
                  <a:pos x="0" y="14"/>
                </a:cxn>
                <a:cxn ang="0">
                  <a:pos x="0" y="9"/>
                </a:cxn>
                <a:cxn ang="0">
                  <a:pos x="27" y="0"/>
                </a:cxn>
                <a:cxn ang="0">
                  <a:pos x="55" y="9"/>
                </a:cxn>
                <a:cxn ang="0">
                  <a:pos x="55" y="21"/>
                </a:cxn>
                <a:cxn ang="0">
                  <a:pos x="55" y="27"/>
                </a:cxn>
                <a:cxn ang="0">
                  <a:pos x="27" y="37"/>
                </a:cxn>
                <a:cxn ang="0">
                  <a:pos x="0" y="27"/>
                </a:cxn>
                <a:cxn ang="0">
                  <a:pos x="0" y="21"/>
                </a:cxn>
                <a:cxn ang="0">
                  <a:pos x="27" y="27"/>
                </a:cxn>
                <a:cxn ang="0">
                  <a:pos x="55" y="21"/>
                </a:cxn>
                <a:cxn ang="0">
                  <a:pos x="55" y="35"/>
                </a:cxn>
                <a:cxn ang="0">
                  <a:pos x="55" y="41"/>
                </a:cxn>
                <a:cxn ang="0">
                  <a:pos x="27" y="50"/>
                </a:cxn>
                <a:cxn ang="0">
                  <a:pos x="0" y="41"/>
                </a:cxn>
                <a:cxn ang="0">
                  <a:pos x="0" y="35"/>
                </a:cxn>
                <a:cxn ang="0">
                  <a:pos x="27" y="41"/>
                </a:cxn>
                <a:cxn ang="0">
                  <a:pos x="55" y="35"/>
                </a:cxn>
                <a:cxn ang="0">
                  <a:pos x="55" y="49"/>
                </a:cxn>
                <a:cxn ang="0">
                  <a:pos x="55" y="55"/>
                </a:cxn>
                <a:cxn ang="0">
                  <a:pos x="27" y="64"/>
                </a:cxn>
                <a:cxn ang="0">
                  <a:pos x="0" y="55"/>
                </a:cxn>
                <a:cxn ang="0">
                  <a:pos x="0" y="49"/>
                </a:cxn>
                <a:cxn ang="0">
                  <a:pos x="27" y="55"/>
                </a:cxn>
                <a:cxn ang="0">
                  <a:pos x="55" y="49"/>
                </a:cxn>
              </a:cxnLst>
              <a:rect l="0" t="0" r="r" b="b"/>
              <a:pathLst>
                <a:path w="55" h="64">
                  <a:moveTo>
                    <a:pt x="55" y="9"/>
                  </a:moveTo>
                  <a:cubicBezTo>
                    <a:pt x="55" y="14"/>
                    <a:pt x="55" y="14"/>
                    <a:pt x="55" y="14"/>
                  </a:cubicBezTo>
                  <a:cubicBezTo>
                    <a:pt x="55" y="19"/>
                    <a:pt x="42" y="23"/>
                    <a:pt x="27" y="23"/>
                  </a:cubicBezTo>
                  <a:cubicBezTo>
                    <a:pt x="12" y="23"/>
                    <a:pt x="0" y="19"/>
                    <a:pt x="0" y="14"/>
                  </a:cubicBezTo>
                  <a:cubicBezTo>
                    <a:pt x="0" y="9"/>
                    <a:pt x="0" y="9"/>
                    <a:pt x="0" y="9"/>
                  </a:cubicBezTo>
                  <a:cubicBezTo>
                    <a:pt x="0" y="4"/>
                    <a:pt x="12" y="0"/>
                    <a:pt x="27" y="0"/>
                  </a:cubicBezTo>
                  <a:cubicBezTo>
                    <a:pt x="42" y="0"/>
                    <a:pt x="55" y="4"/>
                    <a:pt x="55" y="9"/>
                  </a:cubicBezTo>
                  <a:close/>
                  <a:moveTo>
                    <a:pt x="55" y="21"/>
                  </a:moveTo>
                  <a:cubicBezTo>
                    <a:pt x="55" y="27"/>
                    <a:pt x="55" y="27"/>
                    <a:pt x="55" y="27"/>
                  </a:cubicBezTo>
                  <a:cubicBezTo>
                    <a:pt x="55" y="32"/>
                    <a:pt x="42" y="37"/>
                    <a:pt x="27" y="37"/>
                  </a:cubicBezTo>
                  <a:cubicBezTo>
                    <a:pt x="12" y="37"/>
                    <a:pt x="0" y="32"/>
                    <a:pt x="0" y="27"/>
                  </a:cubicBezTo>
                  <a:cubicBezTo>
                    <a:pt x="0" y="21"/>
                    <a:pt x="0" y="21"/>
                    <a:pt x="0" y="21"/>
                  </a:cubicBezTo>
                  <a:cubicBezTo>
                    <a:pt x="6" y="25"/>
                    <a:pt x="16" y="27"/>
                    <a:pt x="27" y="27"/>
                  </a:cubicBezTo>
                  <a:cubicBezTo>
                    <a:pt x="38" y="27"/>
                    <a:pt x="49" y="25"/>
                    <a:pt x="55" y="21"/>
                  </a:cubicBezTo>
                  <a:close/>
                  <a:moveTo>
                    <a:pt x="55" y="35"/>
                  </a:moveTo>
                  <a:cubicBezTo>
                    <a:pt x="55" y="41"/>
                    <a:pt x="55" y="41"/>
                    <a:pt x="55" y="41"/>
                  </a:cubicBezTo>
                  <a:cubicBezTo>
                    <a:pt x="55" y="46"/>
                    <a:pt x="42" y="50"/>
                    <a:pt x="27" y="50"/>
                  </a:cubicBezTo>
                  <a:cubicBezTo>
                    <a:pt x="12" y="50"/>
                    <a:pt x="0" y="46"/>
                    <a:pt x="0" y="41"/>
                  </a:cubicBezTo>
                  <a:cubicBezTo>
                    <a:pt x="0" y="35"/>
                    <a:pt x="0" y="35"/>
                    <a:pt x="0" y="35"/>
                  </a:cubicBezTo>
                  <a:cubicBezTo>
                    <a:pt x="6" y="39"/>
                    <a:pt x="16" y="41"/>
                    <a:pt x="27" y="41"/>
                  </a:cubicBezTo>
                  <a:cubicBezTo>
                    <a:pt x="38" y="41"/>
                    <a:pt x="49" y="39"/>
                    <a:pt x="55" y="35"/>
                  </a:cubicBezTo>
                  <a:close/>
                  <a:moveTo>
                    <a:pt x="55" y="49"/>
                  </a:moveTo>
                  <a:cubicBezTo>
                    <a:pt x="55" y="55"/>
                    <a:pt x="55" y="55"/>
                    <a:pt x="55" y="55"/>
                  </a:cubicBezTo>
                  <a:cubicBezTo>
                    <a:pt x="55" y="60"/>
                    <a:pt x="42" y="64"/>
                    <a:pt x="27" y="64"/>
                  </a:cubicBezTo>
                  <a:cubicBezTo>
                    <a:pt x="12" y="64"/>
                    <a:pt x="0" y="60"/>
                    <a:pt x="0" y="55"/>
                  </a:cubicBezTo>
                  <a:cubicBezTo>
                    <a:pt x="0" y="49"/>
                    <a:pt x="0" y="49"/>
                    <a:pt x="0" y="49"/>
                  </a:cubicBezTo>
                  <a:cubicBezTo>
                    <a:pt x="6" y="53"/>
                    <a:pt x="16" y="55"/>
                    <a:pt x="27" y="55"/>
                  </a:cubicBezTo>
                  <a:cubicBezTo>
                    <a:pt x="38" y="55"/>
                    <a:pt x="49" y="53"/>
                    <a:pt x="55" y="49"/>
                  </a:cubicBezTo>
                  <a:close/>
                </a:path>
              </a:pathLst>
            </a:custGeom>
            <a:solidFill>
              <a:schemeClr val="bg1"/>
            </a:solidFill>
            <a:ln w="9525">
              <a:noFill/>
              <a:round/>
              <a:headEnd/>
              <a:tailEnd/>
            </a:ln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fontAlgn="auto">
                <a:spcBef>
                  <a:spcPts val="0"/>
                </a:spcBef>
                <a:spcAft>
                  <a:spcPts val="0"/>
                </a:spcAft>
              </a:pPr>
              <a:endParaRPr lang="en-US" dirty="0">
                <a:solidFill>
                  <a:schemeClr val="tx1">
                    <a:lumMod val="75000"/>
                    <a:lumOff val="25000"/>
                  </a:schemeClr>
                </a:solidFill>
                <a:latin typeface="Calibri"/>
              </a:endParaRPr>
            </a:p>
          </p:txBody>
        </p:sp>
      </p:grpSp>
      <p:sp>
        <p:nvSpPr>
          <p:cNvPr id="111" name="Text Placeholder 9"/>
          <p:cNvSpPr>
            <a:spLocks noGrp="1"/>
          </p:cNvSpPr>
          <p:nvPr>
            <p:ph type="body" sz="quarter" idx="4294967295"/>
          </p:nvPr>
        </p:nvSpPr>
        <p:spPr>
          <a:xfrm>
            <a:off x="1854441" y="1993255"/>
            <a:ext cx="7885593" cy="874803"/>
          </a:xfrm>
          <a:prstGeom prst="rect">
            <a:avLst/>
          </a:prstGeom>
        </p:spPr>
        <p:txBody>
          <a:bodyPr>
            <a:noAutofit/>
          </a:bodyPr>
          <a:lstStyle/>
          <a:p>
            <a:r>
              <a:rPr kumimoji="1" lang="en-CA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Areas Impacted by Cloud Adoption</a:t>
            </a:r>
          </a:p>
        </p:txBody>
      </p:sp>
    </p:spTree>
    <p:extLst>
      <p:ext uri="{BB962C8B-B14F-4D97-AF65-F5344CB8AC3E}">
        <p14:creationId xmlns:p14="http://schemas.microsoft.com/office/powerpoint/2010/main" val="4020395697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lide Number Placeholder 3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6</a:t>
            </a:fld>
            <a:endParaRPr lang="en-US" dirty="0"/>
          </a:p>
        </p:txBody>
      </p:sp>
      <p:sp>
        <p:nvSpPr>
          <p:cNvPr id="7" name="Title 6"/>
          <p:cNvSpPr>
            <a:spLocks noGrp="1" noChangeAspect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kumimoji="1" lang="en-US" altLang="ja-JP" sz="80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sz="8000" dirty="0"/>
              <a:t/>
            </a:r>
            <a:br>
              <a:rPr kumimoji="1" lang="en-US" altLang="ja-JP" sz="8000" dirty="0"/>
            </a:br>
            <a:r>
              <a:rPr kumimoji="1" lang="en-US" altLang="ja-JP" sz="8000" dirty="0" smtClean="0">
                <a:solidFill>
                  <a:srgbClr val="006699"/>
                </a:solidFill>
              </a:rPr>
              <a:t>APPROACH</a:t>
            </a:r>
            <a:endParaRPr kumimoji="1" lang="ja-JP" altLang="en-US" sz="8000" dirty="0">
              <a:solidFill>
                <a:srgbClr val="006699"/>
              </a:solidFill>
            </a:endParaRPr>
          </a:p>
        </p:txBody>
      </p:sp>
      <p:sp>
        <p:nvSpPr>
          <p:cNvPr id="8" name="Text Placeholder 7"/>
          <p:cNvSpPr>
            <a:spLocks noGrp="1"/>
          </p:cNvSpPr>
          <p:nvPr>
            <p:ph type="body" sz="quarter" idx="12"/>
          </p:nvPr>
        </p:nvSpPr>
        <p:spPr>
          <a:xfrm>
            <a:off x="9673852" y="3720435"/>
            <a:ext cx="8138159" cy="537027"/>
          </a:xfrm>
        </p:spPr>
        <p:txBody>
          <a:bodyPr>
            <a:noAutofit/>
          </a:bodyPr>
          <a:lstStyle/>
          <a:p>
            <a:r>
              <a:rPr kumimoji="1" lang="en-US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Pragmatic and Programmatic approach</a:t>
            </a:r>
          </a:p>
        </p:txBody>
      </p:sp>
      <p:sp>
        <p:nvSpPr>
          <p:cNvPr id="10" name="Text Placeholder 9"/>
          <p:cNvSpPr>
            <a:spLocks noGrp="1"/>
          </p:cNvSpPr>
          <p:nvPr>
            <p:ph type="body" sz="quarter" idx="15"/>
          </p:nvPr>
        </p:nvSpPr>
        <p:spPr>
          <a:xfrm>
            <a:off x="9673851" y="4874192"/>
            <a:ext cx="8138159" cy="537027"/>
          </a:xfrm>
        </p:spPr>
        <p:txBody>
          <a:bodyPr vert="horz" lIns="91440" tIns="45720" rIns="91440" bIns="45720" numCol="1" spcCol="360000" rtlCol="0" anchor="b">
            <a:noAutofit/>
          </a:bodyPr>
          <a:lstStyle/>
          <a:p>
            <a:r>
              <a:rPr kumimoji="1" lang="en-CA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Learn and Evolve through Pathfinders</a:t>
            </a:r>
          </a:p>
        </p:txBody>
      </p:sp>
      <p:sp>
        <p:nvSpPr>
          <p:cNvPr id="12" name="Text Placeholder 11"/>
          <p:cNvSpPr>
            <a:spLocks noGrp="1"/>
          </p:cNvSpPr>
          <p:nvPr>
            <p:ph type="body" sz="quarter" idx="17"/>
          </p:nvPr>
        </p:nvSpPr>
        <p:spPr>
          <a:xfrm>
            <a:off x="9673851" y="6027947"/>
            <a:ext cx="7261324" cy="537027"/>
          </a:xfrm>
        </p:spPr>
        <p:txBody>
          <a:bodyPr vert="horz" lIns="91440" tIns="45720" rIns="91440" bIns="45720" numCol="1" spcCol="360000" rtlCol="0" anchor="b">
            <a:noAutofit/>
          </a:bodyPr>
          <a:lstStyle/>
          <a:p>
            <a:r>
              <a:rPr kumimoji="1" lang="en-US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Agility, Speed and Innovation</a:t>
            </a:r>
          </a:p>
        </p:txBody>
      </p:sp>
    </p:spTree>
    <p:extLst>
      <p:ext uri="{BB962C8B-B14F-4D97-AF65-F5344CB8AC3E}">
        <p14:creationId xmlns:p14="http://schemas.microsoft.com/office/powerpoint/2010/main" val="2200546515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/>
              <a:t/>
            </a:r>
            <a:br>
              <a:rPr kumimoji="1" lang="en-US" altLang="ja-JP" dirty="0"/>
            </a:br>
            <a:r>
              <a:rPr kumimoji="1" lang="en-US" altLang="ja-JP" dirty="0" smtClean="0">
                <a:solidFill>
                  <a:srgbClr val="336699"/>
                </a:solidFill>
              </a:rPr>
              <a:t>LEARNING</a:t>
            </a:r>
            <a:endParaRPr lang="en-CA" dirty="0">
              <a:solidFill>
                <a:srgbClr val="336699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7</a:t>
            </a:fld>
            <a:endParaRPr lang="en-US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quarter" idx="12"/>
          </p:nvPr>
        </p:nvSpPr>
        <p:spPr>
          <a:xfrm>
            <a:off x="1516743" y="4671391"/>
            <a:ext cx="13173292" cy="4214192"/>
          </a:xfrm>
        </p:spPr>
        <p:txBody>
          <a:bodyPr>
            <a:normAutofit fontScale="85000" lnSpcReduction="20000"/>
          </a:bodyPr>
          <a:lstStyle/>
          <a:p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Options Analysis vs Procurement</a:t>
            </a:r>
          </a:p>
          <a:p>
            <a:r>
              <a:rPr kumimoji="1"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Broad offerings - SaaS</a:t>
            </a:r>
            <a:r>
              <a:rPr kumimoji="1"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, </a:t>
            </a:r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PaaS</a:t>
            </a:r>
            <a:endParaRPr kumimoji="1" lang="en-CA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The force is strong with Data Gravity</a:t>
            </a:r>
          </a:p>
          <a:p>
            <a:r>
              <a:rPr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Culture and CoE Change Agents</a:t>
            </a:r>
          </a:p>
          <a:p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Security Controls</a:t>
            </a:r>
          </a:p>
          <a:p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IaaS </a:t>
            </a:r>
            <a:r>
              <a:rPr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– Extremely useful for </a:t>
            </a:r>
            <a:r>
              <a:rPr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R&amp;D</a:t>
            </a:r>
          </a:p>
          <a:p>
            <a:endParaRPr lang="en-CA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pPr marL="0" indent="0">
              <a:buNone/>
            </a:pPr>
            <a:endParaRPr lang="en-CA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339164" y="2260126"/>
            <a:ext cx="5103329" cy="382257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67582400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8</a:t>
            </a:fld>
            <a:endParaRPr lang="en-US" dirty="0"/>
          </a:p>
        </p:txBody>
      </p:sp>
      <p:sp>
        <p:nvSpPr>
          <p:cNvPr id="11" name="Title 10"/>
          <p:cNvSpPr>
            <a:spLocks noGrp="1"/>
          </p:cNvSpPr>
          <p:nvPr>
            <p:ph type="title" idx="4294967295"/>
          </p:nvPr>
        </p:nvSpPr>
        <p:spPr>
          <a:xfrm>
            <a:off x="440559" y="374074"/>
            <a:ext cx="16738600" cy="1612900"/>
          </a:xfrm>
        </p:spPr>
        <p:txBody>
          <a:bodyPr/>
          <a:lstStyle/>
          <a:p>
            <a:r>
              <a:rPr kumimoji="1" lang="en-US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INNOVATION</a:t>
            </a:r>
            <a:r>
              <a:rPr kumimoji="1" lang="en-US" altLang="ja-JP" dirty="0"/>
              <a:t> </a:t>
            </a:r>
            <a:r>
              <a:rPr kumimoji="1" lang="en-US" altLang="ja-JP" dirty="0">
                <a:solidFill>
                  <a:srgbClr val="336699"/>
                </a:solidFill>
              </a:rPr>
              <a:t>ECOSYSTEM</a:t>
            </a:r>
            <a:endParaRPr kumimoji="1" lang="ja-JP" altLang="en-US" dirty="0">
              <a:solidFill>
                <a:srgbClr val="336699"/>
              </a:solidFill>
            </a:endParaRPr>
          </a:p>
        </p:txBody>
      </p:sp>
      <p:sp>
        <p:nvSpPr>
          <p:cNvPr id="4" name="Rectangle 3"/>
          <p:cNvSpPr/>
          <p:nvPr/>
        </p:nvSpPr>
        <p:spPr>
          <a:xfrm>
            <a:off x="0" y="2141526"/>
            <a:ext cx="18288000" cy="7339607"/>
          </a:xfrm>
          <a:prstGeom prst="rect">
            <a:avLst/>
          </a:prstGeom>
          <a:solidFill>
            <a:srgbClr val="FFFFFF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kumimoji="1" lang="en-CA" dirty="0"/>
          </a:p>
        </p:txBody>
      </p:sp>
      <p:grpSp>
        <p:nvGrpSpPr>
          <p:cNvPr id="144" name="Group 143"/>
          <p:cNvGrpSpPr>
            <a:grpSpLocks noChangeAspect="1"/>
          </p:cNvGrpSpPr>
          <p:nvPr/>
        </p:nvGrpSpPr>
        <p:grpSpPr>
          <a:xfrm>
            <a:off x="2656337" y="2487160"/>
            <a:ext cx="13083312" cy="7772544"/>
            <a:chOff x="200862" y="1214057"/>
            <a:chExt cx="8815032" cy="5236841"/>
          </a:xfrm>
        </p:grpSpPr>
        <p:grpSp>
          <p:nvGrpSpPr>
            <p:cNvPr id="145" name="Group 144"/>
            <p:cNvGrpSpPr>
              <a:grpSpLocks noChangeAspect="1"/>
            </p:cNvGrpSpPr>
            <p:nvPr/>
          </p:nvGrpSpPr>
          <p:grpSpPr>
            <a:xfrm>
              <a:off x="652299" y="1214057"/>
              <a:ext cx="1723820" cy="1320956"/>
              <a:chOff x="-259002" y="2327604"/>
              <a:chExt cx="2298425" cy="1761277"/>
            </a:xfrm>
          </p:grpSpPr>
          <p:sp>
            <p:nvSpPr>
              <p:cNvPr id="245" name="Oval 244"/>
              <p:cNvSpPr/>
              <p:nvPr/>
            </p:nvSpPr>
            <p:spPr>
              <a:xfrm>
                <a:off x="251521" y="2811501"/>
                <a:ext cx="1277380" cy="1277380"/>
              </a:xfrm>
              <a:prstGeom prst="ellipse">
                <a:avLst/>
              </a:prstGeom>
              <a:noFill/>
              <a:ln w="9525" cap="flat" cmpd="sng" algn="ctr">
                <a:solidFill>
                  <a:srgbClr val="75D1FF">
                    <a:shade val="50000"/>
                  </a:srgbClr>
                </a:solidFill>
                <a:prstDash val="lgDash"/>
                <a:miter lim="800000"/>
              </a:ln>
              <a:effectLst/>
            </p:spPr>
            <p:txBody>
              <a:bodyPr rtlCol="0" anchor="ctr"/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endParaRPr kumimoji="0" lang="en-US" sz="1600" b="0" i="0" u="none" strike="noStrike" kern="0" cap="none" spc="0" normalizeH="0" baseline="0" noProof="0" dirty="0" smtClean="0">
                  <a:ln>
                    <a:noFill/>
                  </a:ln>
                  <a:solidFill>
                    <a:srgbClr val="FFFFFF"/>
                  </a:solidFill>
                  <a:effectLst/>
                  <a:uLnTx/>
                  <a:uFillTx/>
                  <a:latin typeface="Segoe UI"/>
                  <a:ea typeface="+mn-ea"/>
                  <a:cs typeface="+mn-cs"/>
                </a:endParaRPr>
              </a:p>
            </p:txBody>
          </p:sp>
          <p:sp>
            <p:nvSpPr>
              <p:cNvPr id="246" name="TextBox 245"/>
              <p:cNvSpPr txBox="1"/>
              <p:nvPr/>
            </p:nvSpPr>
            <p:spPr>
              <a:xfrm>
                <a:off x="-259002" y="2327604"/>
                <a:ext cx="2298425" cy="525333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Architecture Leadership and Client Consultation</a:t>
                </a:r>
              </a:p>
            </p:txBody>
          </p:sp>
          <p:grpSp>
            <p:nvGrpSpPr>
              <p:cNvPr id="247" name="Group 246"/>
              <p:cNvGrpSpPr>
                <a:grpSpLocks noChangeAspect="1"/>
              </p:cNvGrpSpPr>
              <p:nvPr/>
            </p:nvGrpSpPr>
            <p:grpSpPr>
              <a:xfrm>
                <a:off x="296279" y="3191813"/>
                <a:ext cx="1202460" cy="588799"/>
                <a:chOff x="2915817" y="1286232"/>
                <a:chExt cx="1351079" cy="661572"/>
              </a:xfrm>
            </p:grpSpPr>
            <p:pic>
              <p:nvPicPr>
                <p:cNvPr id="248" name="Picture 247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2915817" y="1286583"/>
                  <a:ext cx="558992" cy="438913"/>
                </a:xfrm>
                <a:prstGeom prst="rect">
                  <a:avLst/>
                </a:prstGeom>
              </p:spPr>
            </p:pic>
            <p:pic>
              <p:nvPicPr>
                <p:cNvPr id="249" name="Picture 248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311860" y="1508892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50" name="Picture 249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707904" y="1286232"/>
                  <a:ext cx="558992" cy="438912"/>
                </a:xfrm>
                <a:prstGeom prst="rect">
                  <a:avLst/>
                </a:prstGeom>
              </p:spPr>
            </p:pic>
          </p:grpSp>
        </p:grpSp>
        <p:grpSp>
          <p:nvGrpSpPr>
            <p:cNvPr id="146" name="Group 145"/>
            <p:cNvGrpSpPr>
              <a:grpSpLocks noChangeAspect="1"/>
            </p:cNvGrpSpPr>
            <p:nvPr/>
          </p:nvGrpSpPr>
          <p:grpSpPr>
            <a:xfrm>
              <a:off x="3273151" y="1423348"/>
              <a:ext cx="5508612" cy="3107906"/>
              <a:chOff x="1619673" y="1197456"/>
              <a:chExt cx="7344816" cy="4143874"/>
            </a:xfrm>
          </p:grpSpPr>
          <p:sp>
            <p:nvSpPr>
              <p:cNvPr id="181" name="Oval 180"/>
              <p:cNvSpPr/>
              <p:nvPr/>
            </p:nvSpPr>
            <p:spPr>
              <a:xfrm>
                <a:off x="3822061" y="1514426"/>
                <a:ext cx="5142428" cy="3826904"/>
              </a:xfrm>
              <a:prstGeom prst="ellipse">
                <a:avLst/>
              </a:prstGeom>
              <a:noFill/>
              <a:ln w="9525" cap="flat" cmpd="sng" algn="ctr">
                <a:solidFill>
                  <a:srgbClr val="75D1FF">
                    <a:shade val="50000"/>
                  </a:srgbClr>
                </a:solidFill>
                <a:prstDash val="lgDash"/>
                <a:miter lim="800000"/>
              </a:ln>
              <a:effectLst/>
            </p:spPr>
            <p:txBody>
              <a:bodyPr rtlCol="0" anchor="ctr"/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endParaRPr kumimoji="0" lang="en-US" sz="1600" b="0" i="0" u="none" strike="noStrike" kern="0" cap="none" spc="0" normalizeH="0" baseline="0" noProof="0" dirty="0" smtClean="0">
                  <a:ln>
                    <a:noFill/>
                  </a:ln>
                  <a:solidFill>
                    <a:srgbClr val="FFFFFF"/>
                  </a:solidFill>
                  <a:effectLst/>
                  <a:uLnTx/>
                  <a:uFillTx/>
                  <a:latin typeface="Segoe UI"/>
                  <a:ea typeface="+mn-ea"/>
                  <a:cs typeface="+mn-cs"/>
                </a:endParaRPr>
              </a:p>
            </p:txBody>
          </p:sp>
          <p:sp>
            <p:nvSpPr>
              <p:cNvPr id="182" name="Oval 181"/>
              <p:cNvSpPr/>
              <p:nvPr/>
            </p:nvSpPr>
            <p:spPr>
              <a:xfrm>
                <a:off x="1619673" y="2369243"/>
                <a:ext cx="2155950" cy="2161896"/>
              </a:xfrm>
              <a:prstGeom prst="ellipse">
                <a:avLst/>
              </a:prstGeom>
              <a:noFill/>
              <a:ln w="9525" cap="flat" cmpd="sng" algn="ctr">
                <a:solidFill>
                  <a:srgbClr val="75D1FF">
                    <a:shade val="50000"/>
                  </a:srgbClr>
                </a:solidFill>
                <a:prstDash val="lgDash"/>
                <a:miter lim="800000"/>
              </a:ln>
              <a:effectLst/>
            </p:spPr>
            <p:txBody>
              <a:bodyPr rtlCol="0" anchor="ctr"/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endParaRPr kumimoji="0" lang="en-US" sz="1600" b="0" i="0" u="none" strike="noStrike" kern="0" cap="none" spc="0" normalizeH="0" baseline="0" noProof="0" dirty="0" smtClean="0">
                  <a:ln>
                    <a:noFill/>
                  </a:ln>
                  <a:solidFill>
                    <a:srgbClr val="FFFFFF"/>
                  </a:solidFill>
                  <a:effectLst/>
                  <a:uLnTx/>
                  <a:uFillTx/>
                  <a:latin typeface="Segoe UI"/>
                  <a:ea typeface="+mn-ea"/>
                  <a:cs typeface="+mn-cs"/>
                </a:endParaRPr>
              </a:p>
            </p:txBody>
          </p:sp>
          <p:cxnSp>
            <p:nvCxnSpPr>
              <p:cNvPr id="183" name="Curved Connector 182"/>
              <p:cNvCxnSpPr>
                <a:stCxn id="244" idx="3"/>
                <a:endCxn id="216" idx="2"/>
              </p:cNvCxnSpPr>
              <p:nvPr/>
            </p:nvCxnSpPr>
            <p:spPr>
              <a:xfrm flipV="1">
                <a:off x="6177852" y="3952558"/>
                <a:ext cx="464776" cy="317103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84" name="Curved Connector 183"/>
              <p:cNvCxnSpPr>
                <a:stCxn id="241" idx="3"/>
                <a:endCxn id="215" idx="0"/>
              </p:cNvCxnSpPr>
              <p:nvPr/>
            </p:nvCxnSpPr>
            <p:spPr>
              <a:xfrm>
                <a:off x="6177852" y="2551824"/>
                <a:ext cx="464776" cy="228839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85" name="Curved Connector 184"/>
              <p:cNvCxnSpPr>
                <a:stCxn id="227" idx="2"/>
                <a:endCxn id="242" idx="1"/>
              </p:cNvCxnSpPr>
              <p:nvPr/>
            </p:nvCxnSpPr>
            <p:spPr>
              <a:xfrm rot="16200000" flipH="1">
                <a:off x="3901691" y="3196274"/>
                <a:ext cx="223307" cy="1924094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86" name="Curved Connector 185"/>
              <p:cNvCxnSpPr>
                <a:stCxn id="226" idx="0"/>
                <a:endCxn id="239" idx="1"/>
              </p:cNvCxnSpPr>
              <p:nvPr/>
            </p:nvCxnSpPr>
            <p:spPr>
              <a:xfrm rot="5400000" flipH="1" flipV="1">
                <a:off x="3924447" y="1678988"/>
                <a:ext cx="177795" cy="1924094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87" name="Straight Arrow Connector 186"/>
              <p:cNvCxnSpPr>
                <a:endCxn id="217" idx="1"/>
              </p:cNvCxnSpPr>
              <p:nvPr/>
            </p:nvCxnSpPr>
            <p:spPr>
              <a:xfrm flipV="1">
                <a:off x="3275856" y="3375633"/>
                <a:ext cx="3094821" cy="11454"/>
              </a:xfrm>
              <a:prstGeom prst="straightConnector1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sp>
            <p:nvSpPr>
              <p:cNvPr id="188" name="TextBox 187"/>
              <p:cNvSpPr txBox="1"/>
              <p:nvPr/>
            </p:nvSpPr>
            <p:spPr>
              <a:xfrm>
                <a:off x="1836276" y="1782929"/>
                <a:ext cx="1676704" cy="525332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Integrated Proof of Concept</a:t>
                </a:r>
              </a:p>
            </p:txBody>
          </p:sp>
          <p:grpSp>
            <p:nvGrpSpPr>
              <p:cNvPr id="189" name="Group 188"/>
              <p:cNvGrpSpPr>
                <a:grpSpLocks noChangeAspect="1"/>
              </p:cNvGrpSpPr>
              <p:nvPr/>
            </p:nvGrpSpPr>
            <p:grpSpPr>
              <a:xfrm>
                <a:off x="4975391" y="3881411"/>
                <a:ext cx="1202461" cy="583880"/>
                <a:chOff x="2915816" y="1508892"/>
                <a:chExt cx="1351080" cy="656044"/>
              </a:xfrm>
            </p:grpSpPr>
            <p:pic>
              <p:nvPicPr>
                <p:cNvPr id="242" name="Picture 241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FFC00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2915816" y="1726024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43" name="Picture 242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FFC00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311860" y="1508892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44" name="Picture 243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FFC00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707904" y="1725672"/>
                  <a:ext cx="558992" cy="438912"/>
                </a:xfrm>
                <a:prstGeom prst="rect">
                  <a:avLst/>
                </a:prstGeom>
              </p:spPr>
            </p:pic>
          </p:grpSp>
          <p:grpSp>
            <p:nvGrpSpPr>
              <p:cNvPr id="190" name="Group 189"/>
              <p:cNvGrpSpPr>
                <a:grpSpLocks noChangeAspect="1"/>
              </p:cNvGrpSpPr>
              <p:nvPr/>
            </p:nvGrpSpPr>
            <p:grpSpPr>
              <a:xfrm>
                <a:off x="4975391" y="2356508"/>
                <a:ext cx="1202461" cy="588799"/>
                <a:chOff x="2915816" y="1286232"/>
                <a:chExt cx="1351080" cy="661572"/>
              </a:xfrm>
            </p:grpSpPr>
            <p:pic>
              <p:nvPicPr>
                <p:cNvPr id="239" name="Picture 238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92D05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2915816" y="1286584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40" name="Picture 239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92D05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311860" y="1508892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41" name="Picture 240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92D05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707904" y="1286232"/>
                  <a:ext cx="558992" cy="438912"/>
                </a:xfrm>
                <a:prstGeom prst="rect">
                  <a:avLst/>
                </a:prstGeom>
              </p:spPr>
            </p:pic>
          </p:grpSp>
          <p:sp>
            <p:nvSpPr>
              <p:cNvPr id="191" name="TextBox 190"/>
              <p:cNvSpPr txBox="1"/>
              <p:nvPr/>
            </p:nvSpPr>
            <p:spPr>
              <a:xfrm>
                <a:off x="5863322" y="1197456"/>
                <a:ext cx="1948950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Solutions-led Pilot</a:t>
                </a:r>
              </a:p>
            </p:txBody>
          </p:sp>
          <p:sp>
            <p:nvSpPr>
              <p:cNvPr id="192" name="TextBox 191"/>
              <p:cNvSpPr txBox="1"/>
              <p:nvPr/>
            </p:nvSpPr>
            <p:spPr>
              <a:xfrm>
                <a:off x="6269640" y="4112092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  <p:grpSp>
            <p:nvGrpSpPr>
              <p:cNvPr id="193" name="Group 192"/>
              <p:cNvGrpSpPr>
                <a:grpSpLocks noChangeAspect="1"/>
              </p:cNvGrpSpPr>
              <p:nvPr/>
            </p:nvGrpSpPr>
            <p:grpSpPr>
              <a:xfrm>
                <a:off x="4975391" y="4529483"/>
                <a:ext cx="1202461" cy="588801"/>
                <a:chOff x="2915816" y="1725672"/>
                <a:chExt cx="1351080" cy="661572"/>
              </a:xfrm>
            </p:grpSpPr>
            <p:pic>
              <p:nvPicPr>
                <p:cNvPr id="236" name="Picture 235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4568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2915816" y="1726024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37" name="Picture 236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4568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311860" y="1948332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38" name="Picture 237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4568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707904" y="1725672"/>
                  <a:ext cx="558992" cy="438912"/>
                </a:xfrm>
                <a:prstGeom prst="rect">
                  <a:avLst/>
                </a:prstGeom>
              </p:spPr>
            </p:pic>
          </p:grpSp>
          <p:grpSp>
            <p:nvGrpSpPr>
              <p:cNvPr id="194" name="Group 193"/>
              <p:cNvGrpSpPr>
                <a:grpSpLocks noChangeAspect="1"/>
              </p:cNvGrpSpPr>
              <p:nvPr/>
            </p:nvGrpSpPr>
            <p:grpSpPr>
              <a:xfrm>
                <a:off x="4975391" y="1713355"/>
                <a:ext cx="1202461" cy="583880"/>
                <a:chOff x="2915816" y="1508892"/>
                <a:chExt cx="1351080" cy="656044"/>
              </a:xfrm>
            </p:grpSpPr>
            <p:pic>
              <p:nvPicPr>
                <p:cNvPr id="233" name="Picture 232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74AF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2915816" y="1726024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34" name="Picture 233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74AF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311860" y="1508892"/>
                  <a:ext cx="558992" cy="438912"/>
                </a:xfrm>
                <a:prstGeom prst="rect">
                  <a:avLst/>
                </a:prstGeom>
              </p:spPr>
            </p:pic>
            <p:pic>
              <p:nvPicPr>
                <p:cNvPr id="235" name="Picture 234"/>
                <p:cNvPicPr>
                  <a:picLocks noChangeAspect="1"/>
                </p:cNvPicPr>
                <p:nvPr/>
              </p:nvPicPr>
              <p:blipFill rotWithShape="1">
                <a:blip r:embed="rId3" cstate="screen">
                  <a:duotone>
                    <a:srgbClr val="0074AF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3707904" y="1725672"/>
                  <a:ext cx="558992" cy="438912"/>
                </a:xfrm>
                <a:prstGeom prst="rect">
                  <a:avLst/>
                </a:prstGeom>
              </p:spPr>
            </p:pic>
          </p:grpSp>
          <p:cxnSp>
            <p:nvCxnSpPr>
              <p:cNvPr id="195" name="Curved Connector 194"/>
              <p:cNvCxnSpPr>
                <a:stCxn id="232" idx="2"/>
                <a:endCxn id="236" idx="1"/>
              </p:cNvCxnSpPr>
              <p:nvPr/>
            </p:nvCxnSpPr>
            <p:spPr>
              <a:xfrm rot="16200000" flipH="1">
                <a:off x="3587430" y="3337151"/>
                <a:ext cx="455785" cy="2320138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96" name="Curved Connector 195"/>
              <p:cNvCxnSpPr>
                <a:stCxn id="238" idx="3"/>
                <a:endCxn id="222" idx="2"/>
              </p:cNvCxnSpPr>
              <p:nvPr/>
            </p:nvCxnSpPr>
            <p:spPr>
              <a:xfrm flipV="1">
                <a:off x="6177852" y="3759858"/>
                <a:ext cx="817255" cy="964942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97" name="Curved Connector 196"/>
              <p:cNvCxnSpPr>
                <a:stCxn id="229" idx="0"/>
                <a:endCxn id="233" idx="1"/>
              </p:cNvCxnSpPr>
              <p:nvPr/>
            </p:nvCxnSpPr>
            <p:spPr>
              <a:xfrm rot="5400000" flipH="1" flipV="1">
                <a:off x="3609706" y="1147467"/>
                <a:ext cx="411233" cy="2320138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198" name="Curved Connector 197"/>
              <p:cNvCxnSpPr>
                <a:stCxn id="235" idx="3"/>
                <a:endCxn id="221" idx="0"/>
              </p:cNvCxnSpPr>
              <p:nvPr/>
            </p:nvCxnSpPr>
            <p:spPr>
              <a:xfrm>
                <a:off x="6177852" y="2101605"/>
                <a:ext cx="817255" cy="876912"/>
              </a:xfrm>
              <a:prstGeom prst="curvedConnector2">
                <a:avLst/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sp>
            <p:nvSpPr>
              <p:cNvPr id="199" name="TextBox 198"/>
              <p:cNvSpPr txBox="1"/>
              <p:nvPr/>
            </p:nvSpPr>
            <p:spPr>
              <a:xfrm>
                <a:off x="6550389" y="4359421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  <p:sp>
            <p:nvSpPr>
              <p:cNvPr id="200" name="TextBox 199"/>
              <p:cNvSpPr txBox="1"/>
              <p:nvPr/>
            </p:nvSpPr>
            <p:spPr>
              <a:xfrm>
                <a:off x="6218546" y="2468602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  <p:sp>
            <p:nvSpPr>
              <p:cNvPr id="201" name="TextBox 200"/>
              <p:cNvSpPr txBox="1"/>
              <p:nvPr/>
            </p:nvSpPr>
            <p:spPr>
              <a:xfrm>
                <a:off x="6550389" y="2271112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  <p:cxnSp>
            <p:nvCxnSpPr>
              <p:cNvPr id="202" name="Curved Connector 201"/>
              <p:cNvCxnSpPr>
                <a:stCxn id="211" idx="0"/>
                <a:endCxn id="218" idx="0"/>
              </p:cNvCxnSpPr>
              <p:nvPr/>
            </p:nvCxnSpPr>
            <p:spPr>
              <a:xfrm rot="16200000" flipV="1">
                <a:off x="7670066" y="2457870"/>
                <a:ext cx="517244" cy="1162203"/>
              </a:xfrm>
              <a:prstGeom prst="curvedConnector3">
                <a:avLst>
                  <a:gd name="adj1" fmla="val 144196"/>
                </a:avLst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cxnSp>
            <p:nvCxnSpPr>
              <p:cNvPr id="203" name="Curved Connector 202"/>
              <p:cNvCxnSpPr>
                <a:stCxn id="211" idx="2"/>
                <a:endCxn id="220" idx="2"/>
              </p:cNvCxnSpPr>
              <p:nvPr/>
            </p:nvCxnSpPr>
            <p:spPr>
              <a:xfrm rot="5400000">
                <a:off x="7820819" y="3263274"/>
                <a:ext cx="215739" cy="1162203"/>
              </a:xfrm>
              <a:prstGeom prst="curvedConnector3">
                <a:avLst>
                  <a:gd name="adj1" fmla="val 205961"/>
                </a:avLst>
              </a:prstGeom>
              <a:noFill/>
              <a:ln w="6350" cap="flat" cmpd="sng" algn="ctr">
                <a:solidFill>
                  <a:srgbClr val="75D1FF"/>
                </a:solidFill>
                <a:prstDash val="solid"/>
                <a:miter lim="800000"/>
                <a:tailEnd type="arrow"/>
              </a:ln>
              <a:effectLst/>
            </p:spPr>
          </p:cxnSp>
          <p:grpSp>
            <p:nvGrpSpPr>
              <p:cNvPr id="204" name="Group 203"/>
              <p:cNvGrpSpPr/>
              <p:nvPr/>
            </p:nvGrpSpPr>
            <p:grpSpPr>
              <a:xfrm>
                <a:off x="1979713" y="2513152"/>
                <a:ext cx="1351080" cy="1756176"/>
                <a:chOff x="7332590" y="1544450"/>
                <a:chExt cx="1351080" cy="1756176"/>
              </a:xfrm>
            </p:grpSpPr>
            <p:pic>
              <p:nvPicPr>
                <p:cNvPr id="223" name="Picture 222"/>
                <p:cNvPicPr>
                  <a:picLocks noChangeAspect="1"/>
                </p:cNvPicPr>
                <p:nvPr/>
              </p:nvPicPr>
              <p:blipFill rotWithShape="1">
                <a:blip r:embed="rId4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7332590" y="2200582"/>
                  <a:ext cx="558992" cy="438912"/>
                </a:xfrm>
                <a:prstGeom prst="rect">
                  <a:avLst/>
                </a:prstGeom>
              </p:spPr>
            </p:pic>
            <p:grpSp>
              <p:nvGrpSpPr>
                <p:cNvPr id="224" name="Group 223"/>
                <p:cNvGrpSpPr/>
                <p:nvPr/>
              </p:nvGrpSpPr>
              <p:grpSpPr>
                <a:xfrm>
                  <a:off x="7728634" y="1544450"/>
                  <a:ext cx="558992" cy="1756176"/>
                  <a:chOff x="6948061" y="1286232"/>
                  <a:chExt cx="558992" cy="1756176"/>
                </a:xfrm>
              </p:grpSpPr>
              <p:pic>
                <p:nvPicPr>
                  <p:cNvPr id="229" name="Picture 228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0074A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128623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30" name="Picture 229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00B0F0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172567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31" name="Picture 230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00B0F0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216467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32" name="Picture 231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004568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2603496"/>
                    <a:ext cx="558992" cy="438912"/>
                  </a:xfrm>
                  <a:prstGeom prst="rect">
                    <a:avLst/>
                  </a:prstGeom>
                </p:spPr>
              </p:pic>
            </p:grpSp>
            <p:grpSp>
              <p:nvGrpSpPr>
                <p:cNvPr id="225" name="Group 224"/>
                <p:cNvGrpSpPr/>
                <p:nvPr/>
              </p:nvGrpSpPr>
              <p:grpSpPr>
                <a:xfrm>
                  <a:off x="8124678" y="1761230"/>
                  <a:ext cx="558992" cy="1316736"/>
                  <a:chOff x="8124678" y="1761230"/>
                  <a:chExt cx="558992" cy="1316736"/>
                </a:xfrm>
              </p:grpSpPr>
              <p:pic>
                <p:nvPicPr>
                  <p:cNvPr id="226" name="Picture 225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92D050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8124678" y="1761230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27" name="Picture 226"/>
                  <p:cNvPicPr>
                    <a:picLocks noChangeAspect="1"/>
                  </p:cNvPicPr>
                  <p:nvPr/>
                </p:nvPicPr>
                <p:blipFill rotWithShape="1">
                  <a:blip r:embed="rId4" cstate="screen">
                    <a:duotone>
                      <a:srgbClr val="FFC000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8124678" y="2639054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28" name="Picture 227"/>
                  <p:cNvPicPr>
                    <a:picLocks noChangeAspect="1"/>
                  </p:cNvPicPr>
                  <p:nvPr/>
                </p:nvPicPr>
                <p:blipFill rotWithShape="1">
                  <a:blip r:embed="rId5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20573"/>
                  <a:stretch/>
                </p:blipFill>
                <p:spPr>
                  <a:xfrm>
                    <a:off x="8132224" y="2213462"/>
                    <a:ext cx="543899" cy="432000"/>
                  </a:xfrm>
                  <a:prstGeom prst="rect">
                    <a:avLst/>
                  </a:prstGeom>
                </p:spPr>
              </p:pic>
            </p:grpSp>
          </p:grpSp>
          <p:grpSp>
            <p:nvGrpSpPr>
              <p:cNvPr id="205" name="Group 204"/>
              <p:cNvGrpSpPr/>
              <p:nvPr/>
            </p:nvGrpSpPr>
            <p:grpSpPr>
              <a:xfrm>
                <a:off x="6370677" y="2780350"/>
                <a:ext cx="1225660" cy="1172208"/>
                <a:chOff x="6226660" y="1758721"/>
                <a:chExt cx="1225660" cy="1172208"/>
              </a:xfrm>
            </p:grpSpPr>
            <p:grpSp>
              <p:nvGrpSpPr>
                <p:cNvPr id="212" name="Group 211"/>
                <p:cNvGrpSpPr/>
                <p:nvPr/>
              </p:nvGrpSpPr>
              <p:grpSpPr>
                <a:xfrm>
                  <a:off x="6602338" y="1956888"/>
                  <a:ext cx="497503" cy="781341"/>
                  <a:chOff x="6948061" y="1725672"/>
                  <a:chExt cx="558992" cy="877912"/>
                </a:xfrm>
              </p:grpSpPr>
              <p:pic>
                <p:nvPicPr>
                  <p:cNvPr id="221" name="Picture 220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172567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22" name="Picture 221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2164672"/>
                    <a:ext cx="558992" cy="438912"/>
                  </a:xfrm>
                  <a:prstGeom prst="rect">
                    <a:avLst/>
                  </a:prstGeom>
                </p:spPr>
              </p:pic>
            </p:grpSp>
            <p:grpSp>
              <p:nvGrpSpPr>
                <p:cNvPr id="213" name="Group 212"/>
                <p:cNvGrpSpPr/>
                <p:nvPr/>
              </p:nvGrpSpPr>
              <p:grpSpPr>
                <a:xfrm>
                  <a:off x="6954817" y="1758721"/>
                  <a:ext cx="497503" cy="1171895"/>
                  <a:chOff x="6948061" y="1725672"/>
                  <a:chExt cx="558992" cy="1316736"/>
                </a:xfrm>
              </p:grpSpPr>
              <p:pic>
                <p:nvPicPr>
                  <p:cNvPr id="218" name="Picture 217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172567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19" name="Picture 218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2164672"/>
                    <a:ext cx="558992" cy="438912"/>
                  </a:xfrm>
                  <a:prstGeom prst="rect">
                    <a:avLst/>
                  </a:prstGeom>
                </p:spPr>
              </p:pic>
              <p:pic>
                <p:nvPicPr>
                  <p:cNvPr id="220" name="Picture 219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948061" y="2603496"/>
                    <a:ext cx="558992" cy="438912"/>
                  </a:xfrm>
                  <a:prstGeom prst="rect">
                    <a:avLst/>
                  </a:prstGeom>
                </p:spPr>
              </p:pic>
            </p:grpSp>
            <p:grpSp>
              <p:nvGrpSpPr>
                <p:cNvPr id="214" name="Group 213"/>
                <p:cNvGrpSpPr/>
                <p:nvPr/>
              </p:nvGrpSpPr>
              <p:grpSpPr>
                <a:xfrm>
                  <a:off x="6226660" y="1759034"/>
                  <a:ext cx="543899" cy="1171895"/>
                  <a:chOff x="6226660" y="1759034"/>
                  <a:chExt cx="543899" cy="1171895"/>
                </a:xfrm>
              </p:grpSpPr>
              <p:pic>
                <p:nvPicPr>
                  <p:cNvPr id="215" name="Picture 214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249859" y="1759034"/>
                    <a:ext cx="497503" cy="390632"/>
                  </a:xfrm>
                  <a:prstGeom prst="rect">
                    <a:avLst/>
                  </a:prstGeom>
                </p:spPr>
              </p:pic>
              <p:pic>
                <p:nvPicPr>
                  <p:cNvPr id="216" name="Picture 215"/>
                  <p:cNvPicPr>
                    <a:picLocks noChangeAspect="1"/>
                  </p:cNvPicPr>
                  <p:nvPr/>
                </p:nvPicPr>
                <p:blipFill rotWithShape="1">
                  <a:blip r:embed="rId3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852" b="17629"/>
                  <a:stretch/>
                </p:blipFill>
                <p:spPr>
                  <a:xfrm>
                    <a:off x="6249859" y="2540297"/>
                    <a:ext cx="497503" cy="390632"/>
                  </a:xfrm>
                  <a:prstGeom prst="rect">
                    <a:avLst/>
                  </a:prstGeom>
                </p:spPr>
              </p:pic>
              <p:pic>
                <p:nvPicPr>
                  <p:cNvPr id="217" name="Picture 216"/>
                  <p:cNvPicPr>
                    <a:picLocks noChangeAspect="1"/>
                  </p:cNvPicPr>
                  <p:nvPr/>
                </p:nvPicPr>
                <p:blipFill rotWithShape="1">
                  <a:blip r:embed="rId5" cstate="screen">
                    <a:duotone>
                      <a:srgbClr val="75D1FF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20573"/>
                  <a:stretch/>
                </p:blipFill>
                <p:spPr>
                  <a:xfrm>
                    <a:off x="6226660" y="2138004"/>
                    <a:ext cx="543899" cy="432000"/>
                  </a:xfrm>
                  <a:prstGeom prst="rect">
                    <a:avLst/>
                  </a:prstGeom>
                </p:spPr>
              </p:pic>
            </p:grpSp>
          </p:grpSp>
          <p:grpSp>
            <p:nvGrpSpPr>
              <p:cNvPr id="206" name="Group 205"/>
              <p:cNvGrpSpPr/>
              <p:nvPr/>
            </p:nvGrpSpPr>
            <p:grpSpPr>
              <a:xfrm>
                <a:off x="7939675" y="2992794"/>
                <a:ext cx="835427" cy="743712"/>
                <a:chOff x="7477503" y="3665962"/>
                <a:chExt cx="835427" cy="743712"/>
              </a:xfrm>
            </p:grpSpPr>
            <p:pic>
              <p:nvPicPr>
                <p:cNvPr id="209" name="Picture 208"/>
                <p:cNvPicPr>
                  <a:picLocks noChangeAspect="1"/>
                </p:cNvPicPr>
                <p:nvPr/>
              </p:nvPicPr>
              <p:blipFill rotWithShape="1">
                <a:blip r:embed="rId6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b="17284"/>
                <a:stretch/>
              </p:blipFill>
              <p:spPr>
                <a:xfrm>
                  <a:off x="7477503" y="3665962"/>
                  <a:ext cx="530627" cy="438912"/>
                </a:xfrm>
                <a:prstGeom prst="rect">
                  <a:avLst/>
                </a:prstGeom>
              </p:spPr>
            </p:pic>
            <p:pic>
              <p:nvPicPr>
                <p:cNvPr id="210" name="Picture 209"/>
                <p:cNvPicPr>
                  <a:picLocks noChangeAspect="1"/>
                </p:cNvPicPr>
                <p:nvPr/>
              </p:nvPicPr>
              <p:blipFill rotWithShape="1">
                <a:blip r:embed="rId6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b="17284"/>
                <a:stretch/>
              </p:blipFill>
              <p:spPr>
                <a:xfrm>
                  <a:off x="7629903" y="3818362"/>
                  <a:ext cx="530627" cy="438912"/>
                </a:xfrm>
                <a:prstGeom prst="rect">
                  <a:avLst/>
                </a:prstGeom>
              </p:spPr>
            </p:pic>
            <p:pic>
              <p:nvPicPr>
                <p:cNvPr id="211" name="Picture 210"/>
                <p:cNvPicPr>
                  <a:picLocks noChangeAspect="1"/>
                </p:cNvPicPr>
                <p:nvPr/>
              </p:nvPicPr>
              <p:blipFill rotWithShape="1">
                <a:blip r:embed="rId6" cstate="screen"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b="17284"/>
                <a:stretch/>
              </p:blipFill>
              <p:spPr>
                <a:xfrm>
                  <a:off x="7782303" y="3970762"/>
                  <a:ext cx="530627" cy="438912"/>
                </a:xfrm>
                <a:prstGeom prst="rect">
                  <a:avLst/>
                </a:prstGeom>
              </p:spPr>
            </p:pic>
          </p:grpSp>
          <p:sp>
            <p:nvSpPr>
              <p:cNvPr id="207" name="TextBox 206"/>
              <p:cNvSpPr txBox="1"/>
              <p:nvPr/>
            </p:nvSpPr>
            <p:spPr>
              <a:xfrm>
                <a:off x="7683558" y="4011660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  <p:sp>
            <p:nvSpPr>
              <p:cNvPr id="208" name="TextBox 207"/>
              <p:cNvSpPr txBox="1"/>
              <p:nvPr/>
            </p:nvSpPr>
            <p:spPr>
              <a:xfrm>
                <a:off x="7683558" y="2441040"/>
                <a:ext cx="478079" cy="30413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OCI</a:t>
                </a:r>
              </a:p>
            </p:txBody>
          </p:sp>
        </p:grpSp>
        <p:sp>
          <p:nvSpPr>
            <p:cNvPr id="147" name="Right Arrow 146"/>
            <p:cNvSpPr/>
            <p:nvPr/>
          </p:nvSpPr>
          <p:spPr>
            <a:xfrm>
              <a:off x="200862" y="5946842"/>
              <a:ext cx="3834320" cy="504056"/>
            </a:xfrm>
            <a:prstGeom prst="rightArrow">
              <a:avLst>
                <a:gd name="adj1" fmla="val 50000"/>
                <a:gd name="adj2" fmla="val 78219"/>
              </a:avLst>
            </a:prstGeom>
            <a:gradFill flip="none" rotWithShape="1">
              <a:gsLst>
                <a:gs pos="0">
                  <a:srgbClr val="75D1FF">
                    <a:shade val="30000"/>
                    <a:satMod val="115000"/>
                  </a:srgbClr>
                </a:gs>
                <a:gs pos="50000">
                  <a:srgbClr val="75D1FF">
                    <a:shade val="67500"/>
                    <a:satMod val="115000"/>
                  </a:srgbClr>
                </a:gs>
                <a:gs pos="100000">
                  <a:srgbClr val="75D1FF">
                    <a:shade val="100000"/>
                    <a:satMod val="115000"/>
                  </a:srgbClr>
                </a:gs>
              </a:gsLst>
              <a:lin ang="10800000" scaled="1"/>
              <a:tileRect/>
            </a:gradFill>
            <a:ln w="12700" cap="flat" cmpd="sng" algn="ctr">
              <a:noFill/>
              <a:prstDash val="solid"/>
              <a:miter lim="800000"/>
            </a:ln>
            <a:effectLst/>
          </p:spPr>
          <p:txBody>
            <a:bodyPr rtlCol="0" anchor="ctr"/>
            <a:lstStyle/>
            <a:p>
              <a:pPr marL="0" marR="0" lvl="0" indent="0" algn="ctr" defTabSz="91440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600" b="0" i="0" u="none" strike="noStrike" kern="0" cap="none" spc="0" normalizeH="0" baseline="0" noProof="0" dirty="0" smtClean="0">
                  <a:ln>
                    <a:noFill/>
                  </a:ln>
                  <a:solidFill>
                    <a:srgbClr val="FFFFFF"/>
                  </a:solidFill>
                  <a:effectLst/>
                  <a:uLnTx/>
                  <a:uFillTx/>
                  <a:latin typeface="Segoe UI"/>
                  <a:ea typeface="+mn-ea"/>
                  <a:cs typeface="+mn-cs"/>
                </a:rPr>
                <a:t>Unlock for Innovation</a:t>
              </a:r>
            </a:p>
          </p:txBody>
        </p:sp>
        <p:sp>
          <p:nvSpPr>
            <p:cNvPr id="148" name="Right Arrow 147"/>
            <p:cNvSpPr/>
            <p:nvPr/>
          </p:nvSpPr>
          <p:spPr>
            <a:xfrm>
              <a:off x="4137247" y="5946842"/>
              <a:ext cx="4878647" cy="504056"/>
            </a:xfrm>
            <a:prstGeom prst="rightArrow">
              <a:avLst>
                <a:gd name="adj1" fmla="val 50000"/>
                <a:gd name="adj2" fmla="val 78219"/>
              </a:avLst>
            </a:prstGeom>
            <a:gradFill flip="none" rotWithShape="1">
              <a:gsLst>
                <a:gs pos="0">
                  <a:srgbClr val="FFFFFF">
                    <a:lumMod val="50000"/>
                    <a:shade val="30000"/>
                    <a:satMod val="115000"/>
                  </a:srgbClr>
                </a:gs>
                <a:gs pos="50000">
                  <a:srgbClr val="FFFFFF">
                    <a:lumMod val="50000"/>
                    <a:shade val="67500"/>
                    <a:satMod val="115000"/>
                  </a:srgbClr>
                </a:gs>
                <a:gs pos="98000">
                  <a:srgbClr val="FFFFFF">
                    <a:lumMod val="50000"/>
                    <a:shade val="100000"/>
                    <a:satMod val="115000"/>
                  </a:srgbClr>
                </a:gs>
              </a:gsLst>
              <a:lin ang="10800000" scaled="1"/>
              <a:tileRect/>
            </a:gradFill>
            <a:ln w="12700" cap="flat" cmpd="sng" algn="ctr">
              <a:noFill/>
              <a:prstDash val="solid"/>
              <a:miter lim="800000"/>
            </a:ln>
            <a:effectLst/>
          </p:spPr>
          <p:txBody>
            <a:bodyPr rtlCol="0" anchor="ctr"/>
            <a:lstStyle/>
            <a:p>
              <a:pPr marL="0" marR="0" lvl="0" indent="0" algn="ctr" defTabSz="91440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r>
                <a:rPr kumimoji="0" lang="en-US" sz="1600" b="0" i="0" u="none" strike="noStrike" kern="0" cap="none" spc="0" normalizeH="0" baseline="0" noProof="0" dirty="0" smtClean="0">
                  <a:ln>
                    <a:noFill/>
                  </a:ln>
                  <a:solidFill>
                    <a:srgbClr val="FFFFFF"/>
                  </a:solidFill>
                  <a:effectLst/>
                  <a:uLnTx/>
                  <a:uFillTx/>
                  <a:latin typeface="Segoe UI"/>
                  <a:ea typeface="+mn-ea"/>
                  <a:cs typeface="+mn-cs"/>
                </a:rPr>
                <a:t>Refactor to Operationalize</a:t>
              </a:r>
            </a:p>
          </p:txBody>
        </p:sp>
        <p:grpSp>
          <p:nvGrpSpPr>
            <p:cNvPr id="149" name="Group 148"/>
            <p:cNvGrpSpPr>
              <a:grpSpLocks noChangeAspect="1"/>
            </p:cNvGrpSpPr>
            <p:nvPr/>
          </p:nvGrpSpPr>
          <p:grpSpPr>
            <a:xfrm>
              <a:off x="5743344" y="4836400"/>
              <a:ext cx="3038419" cy="1089928"/>
              <a:chOff x="714555" y="1881900"/>
              <a:chExt cx="3520241" cy="1262764"/>
            </a:xfrm>
          </p:grpSpPr>
          <p:sp>
            <p:nvSpPr>
              <p:cNvPr id="163" name="TextBox 162"/>
              <p:cNvSpPr txBox="1"/>
              <p:nvPr/>
            </p:nvSpPr>
            <p:spPr>
              <a:xfrm>
                <a:off x="984453" y="1881900"/>
                <a:ext cx="1105012" cy="264277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Architect</a:t>
                </a:r>
              </a:p>
            </p:txBody>
          </p:sp>
          <p:sp>
            <p:nvSpPr>
              <p:cNvPr id="164" name="TextBox 163"/>
              <p:cNvSpPr txBox="1"/>
              <p:nvPr/>
            </p:nvSpPr>
            <p:spPr>
              <a:xfrm>
                <a:off x="984454" y="2138983"/>
                <a:ext cx="1232802" cy="456478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Framework Specialist</a:t>
                </a:r>
              </a:p>
            </p:txBody>
          </p:sp>
          <p:sp>
            <p:nvSpPr>
              <p:cNvPr id="165" name="TextBox 164"/>
              <p:cNvSpPr txBox="1"/>
              <p:nvPr/>
            </p:nvSpPr>
            <p:spPr>
              <a:xfrm>
                <a:off x="2193196" y="1889427"/>
                <a:ext cx="1040400" cy="264276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Clients</a:t>
                </a:r>
              </a:p>
            </p:txBody>
          </p:sp>
          <p:sp>
            <p:nvSpPr>
              <p:cNvPr id="166" name="TextBox 165"/>
              <p:cNvSpPr txBox="1"/>
              <p:nvPr/>
            </p:nvSpPr>
            <p:spPr>
              <a:xfrm>
                <a:off x="2193196" y="2193950"/>
                <a:ext cx="1040400" cy="264276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Solutions</a:t>
                </a:r>
              </a:p>
            </p:txBody>
          </p:sp>
          <p:sp>
            <p:nvSpPr>
              <p:cNvPr id="167" name="TextBox 166"/>
              <p:cNvSpPr txBox="1"/>
              <p:nvPr/>
            </p:nvSpPr>
            <p:spPr>
              <a:xfrm>
                <a:off x="3364663" y="1896403"/>
                <a:ext cx="786708" cy="264277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Security</a:t>
                </a:r>
              </a:p>
            </p:txBody>
          </p:sp>
          <p:sp>
            <p:nvSpPr>
              <p:cNvPr id="168" name="TextBox 167"/>
              <p:cNvSpPr txBox="1"/>
              <p:nvPr/>
            </p:nvSpPr>
            <p:spPr>
              <a:xfrm>
                <a:off x="3364662" y="2192461"/>
                <a:ext cx="870134" cy="264277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Database</a:t>
                </a:r>
              </a:p>
            </p:txBody>
          </p:sp>
          <p:sp>
            <p:nvSpPr>
              <p:cNvPr id="169" name="TextBox 168"/>
              <p:cNvSpPr txBox="1"/>
              <p:nvPr/>
            </p:nvSpPr>
            <p:spPr>
              <a:xfrm>
                <a:off x="988350" y="2443478"/>
                <a:ext cx="1094070" cy="456478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Innovation</a:t>
                </a:r>
                <a:b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</a:b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Centre</a:t>
                </a:r>
              </a:p>
            </p:txBody>
          </p:sp>
          <p:pic>
            <p:nvPicPr>
              <p:cNvPr id="170" name="Picture 169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004568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714556" y="2194035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1" name="Picture 170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92D050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1917022" y="1891706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2" name="Picture 171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75D1FF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1917022" y="2194035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3" name="Picture 172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FFC000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3076630" y="1891708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4" name="Picture 173"/>
              <p:cNvPicPr>
                <a:picLocks noChangeAspect="1"/>
              </p:cNvPicPr>
              <p:nvPr/>
            </p:nvPicPr>
            <p:blipFill rotWithShape="1">
              <a:blip r:embed="rId7" cstate="screen"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714556" y="1891706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5" name="Picture 174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0074AF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3076630" y="2195231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6" name="Picture 175"/>
              <p:cNvPicPr>
                <a:picLocks noChangeAspect="1"/>
              </p:cNvPicPr>
              <p:nvPr/>
            </p:nvPicPr>
            <p:blipFill rotWithShape="1">
              <a:blip r:embed="rId7" cstate="screen">
                <a:duotone>
                  <a:srgbClr val="00B0F0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t="3852" b="17629"/>
              <a:stretch/>
            </p:blipFill>
            <p:spPr>
              <a:xfrm>
                <a:off x="714555" y="2496363"/>
                <a:ext cx="267740" cy="219403"/>
              </a:xfrm>
              <a:prstGeom prst="rect">
                <a:avLst/>
              </a:prstGeom>
            </p:spPr>
          </p:pic>
          <p:pic>
            <p:nvPicPr>
              <p:cNvPr id="177" name="Picture 176"/>
              <p:cNvPicPr>
                <a:picLocks noChangeAspect="1"/>
              </p:cNvPicPr>
              <p:nvPr/>
            </p:nvPicPr>
            <p:blipFill rotWithShape="1">
              <a:blip r:embed="rId8" cstate="screen">
                <a:duotone>
                  <a:srgbClr val="75D1FF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b="20573"/>
              <a:stretch/>
            </p:blipFill>
            <p:spPr>
              <a:xfrm>
                <a:off x="1917022" y="2496167"/>
                <a:ext cx="264920" cy="219600"/>
              </a:xfrm>
              <a:prstGeom prst="rect">
                <a:avLst/>
              </a:prstGeom>
            </p:spPr>
          </p:pic>
          <p:pic>
            <p:nvPicPr>
              <p:cNvPr id="178" name="Picture 177"/>
              <p:cNvPicPr>
                <a:picLocks noChangeAspect="1"/>
              </p:cNvPicPr>
              <p:nvPr/>
            </p:nvPicPr>
            <p:blipFill rotWithShape="1">
              <a:blip r:embed="rId9" cstate="screen"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b="17284"/>
              <a:stretch/>
            </p:blipFill>
            <p:spPr>
              <a:xfrm>
                <a:off x="3062718" y="2500695"/>
                <a:ext cx="254385" cy="219600"/>
              </a:xfrm>
              <a:prstGeom prst="rect">
                <a:avLst/>
              </a:prstGeom>
            </p:spPr>
          </p:pic>
          <p:sp>
            <p:nvSpPr>
              <p:cNvPr id="179" name="TextBox 178"/>
              <p:cNvSpPr txBox="1"/>
              <p:nvPr/>
            </p:nvSpPr>
            <p:spPr>
              <a:xfrm>
                <a:off x="2193196" y="2495985"/>
                <a:ext cx="817897" cy="648679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Solutions Senior Specialist </a:t>
                </a:r>
              </a:p>
            </p:txBody>
          </p:sp>
          <p:sp>
            <p:nvSpPr>
              <p:cNvPr id="180" name="TextBox 179"/>
              <p:cNvSpPr txBox="1"/>
              <p:nvPr/>
            </p:nvSpPr>
            <p:spPr>
              <a:xfrm>
                <a:off x="3364662" y="2495982"/>
                <a:ext cx="786708" cy="456478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Other OCIs</a:t>
                </a:r>
              </a:p>
            </p:txBody>
          </p:sp>
        </p:grpSp>
        <p:grpSp>
          <p:nvGrpSpPr>
            <p:cNvPr id="150" name="Group 149"/>
            <p:cNvGrpSpPr/>
            <p:nvPr/>
          </p:nvGrpSpPr>
          <p:grpSpPr>
            <a:xfrm>
              <a:off x="498076" y="2804485"/>
              <a:ext cx="1771175" cy="2004173"/>
              <a:chOff x="498076" y="2804485"/>
              <a:chExt cx="1771175" cy="2004173"/>
            </a:xfrm>
          </p:grpSpPr>
          <p:pic>
            <p:nvPicPr>
              <p:cNvPr id="151" name="Picture 150"/>
              <p:cNvPicPr>
                <a:picLocks noChangeAspect="1"/>
              </p:cNvPicPr>
              <p:nvPr/>
            </p:nvPicPr>
            <p:blipFill rotWithShape="1">
              <a:blip r:embed="rId10" cstate="screen">
                <a:duotone>
                  <a:srgbClr val="00B0F0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l="20932" r="20932" b="12542"/>
              <a:stretch/>
            </p:blipFill>
            <p:spPr>
              <a:xfrm>
                <a:off x="498076" y="2804485"/>
                <a:ext cx="742577" cy="1117119"/>
              </a:xfrm>
              <a:prstGeom prst="rect">
                <a:avLst/>
              </a:prstGeom>
            </p:spPr>
          </p:pic>
          <p:pic>
            <p:nvPicPr>
              <p:cNvPr id="152" name="Picture 151"/>
              <p:cNvPicPr>
                <a:picLocks noChangeAspect="1"/>
              </p:cNvPicPr>
              <p:nvPr/>
            </p:nvPicPr>
            <p:blipFill rotWithShape="1">
              <a:blip r:embed="rId11" cstate="screen">
                <a:duotone>
                  <a:srgbClr val="00B0F0">
                    <a:shade val="45000"/>
                    <a:satMod val="135000"/>
                  </a:srgbClr>
                  <a:prstClr val="white"/>
                </a:duotone>
                <a:extLst>
                  <a:ext uri="{28A0092B-C50C-407E-A947-70E740481C1C}">
                    <a14:useLocalDpi xmlns:a14="http://schemas.microsoft.com/office/drawing/2010/main"/>
                  </a:ext>
                </a:extLst>
              </a:blip>
              <a:srcRect l="4492" r="4492" b="13448"/>
              <a:stretch/>
            </p:blipFill>
            <p:spPr>
              <a:xfrm>
                <a:off x="1746069" y="4311135"/>
                <a:ext cx="523182" cy="497523"/>
              </a:xfrm>
              <a:prstGeom prst="rect">
                <a:avLst/>
              </a:prstGeom>
            </p:spPr>
          </p:pic>
          <p:sp>
            <p:nvSpPr>
              <p:cNvPr id="153" name="TextBox 152"/>
              <p:cNvSpPr txBox="1"/>
              <p:nvPr/>
            </p:nvSpPr>
            <p:spPr>
              <a:xfrm>
                <a:off x="1023830" y="3046641"/>
                <a:ext cx="1094192" cy="559894"/>
              </a:xfrm>
              <a:prstGeom prst="rect">
                <a:avLst/>
              </a:prstGeom>
              <a:noFill/>
            </p:spPr>
            <p:txBody>
              <a:bodyPr wrap="square" rtlCol="0">
                <a:spAutoFit/>
              </a:bodyPr>
              <a:lstStyle/>
              <a:p>
                <a:pPr marL="0" marR="0" lvl="0" indent="0" algn="ctr" defTabSz="91440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/>
                </a:pPr>
                <a:r>
                  <a:rPr kumimoji="0" lang="en-US" sz="16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75D1FF">
                        <a:lumMod val="75000"/>
                      </a:srgbClr>
                    </a:solidFill>
                    <a:effectLst/>
                    <a:uLnTx/>
                    <a:uFillTx/>
                    <a:latin typeface="Segoe UI"/>
                    <a:ea typeface="Segoe UI" panose="020B0502040204020203" pitchFamily="34" charset="0"/>
                    <a:cs typeface="Segoe UI" panose="020B0502040204020203" pitchFamily="34" charset="0"/>
                  </a:rPr>
                  <a:t>Innovation Centre Proof Concepts</a:t>
                </a:r>
              </a:p>
            </p:txBody>
          </p:sp>
          <p:grpSp>
            <p:nvGrpSpPr>
              <p:cNvPr id="154" name="Group 153"/>
              <p:cNvGrpSpPr/>
              <p:nvPr/>
            </p:nvGrpSpPr>
            <p:grpSpPr>
              <a:xfrm>
                <a:off x="1024962" y="3848919"/>
                <a:ext cx="887856" cy="449133"/>
                <a:chOff x="4614478" y="5211231"/>
                <a:chExt cx="1183808" cy="598844"/>
              </a:xfrm>
            </p:grpSpPr>
            <p:pic>
              <p:nvPicPr>
                <p:cNvPr id="160" name="Picture 159"/>
                <p:cNvPicPr>
                  <a:picLocks noChangeAspect="1"/>
                </p:cNvPicPr>
                <p:nvPr/>
              </p:nvPicPr>
              <p:blipFill rotWithShape="1">
                <a:blip r:embed="rId12" cstate="screen">
                  <a:duotone>
                    <a:srgbClr val="00B0F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4970524" y="5417675"/>
                  <a:ext cx="478850" cy="392400"/>
                </a:xfrm>
                <a:prstGeom prst="rect">
                  <a:avLst/>
                </a:prstGeom>
                <a:solidFill>
                  <a:srgbClr val="FFFFFF"/>
                </a:solidFill>
              </p:spPr>
            </p:pic>
            <p:pic>
              <p:nvPicPr>
                <p:cNvPr id="161" name="Picture 160"/>
                <p:cNvPicPr>
                  <a:picLocks noChangeAspect="1"/>
                </p:cNvPicPr>
                <p:nvPr/>
              </p:nvPicPr>
              <p:blipFill rotWithShape="1">
                <a:blip r:embed="rId12" cstate="screen">
                  <a:duotone>
                    <a:srgbClr val="00B0F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4614478" y="5211231"/>
                  <a:ext cx="478850" cy="392400"/>
                </a:xfrm>
                <a:prstGeom prst="rect">
                  <a:avLst/>
                </a:prstGeom>
              </p:spPr>
            </p:pic>
            <p:pic>
              <p:nvPicPr>
                <p:cNvPr id="162" name="Picture 161"/>
                <p:cNvPicPr>
                  <a:picLocks noChangeAspect="1"/>
                </p:cNvPicPr>
                <p:nvPr/>
              </p:nvPicPr>
              <p:blipFill rotWithShape="1">
                <a:blip r:embed="rId12" cstate="screen">
                  <a:duotone>
                    <a:srgbClr val="00B0F0">
                      <a:shade val="45000"/>
                      <a:satMod val="135000"/>
                    </a:srgbClr>
                    <a:prstClr val="white"/>
                  </a:duotone>
                  <a:extLst>
                    <a:ext uri="{28A0092B-C50C-407E-A947-70E740481C1C}">
                      <a14:useLocalDpi xmlns:a14="http://schemas.microsoft.com/office/drawing/2010/main"/>
                    </a:ext>
                  </a:extLst>
                </a:blip>
                <a:srcRect t="3852" b="17629"/>
                <a:stretch/>
              </p:blipFill>
              <p:spPr>
                <a:xfrm>
                  <a:off x="5319436" y="5213502"/>
                  <a:ext cx="478850" cy="392400"/>
                </a:xfrm>
                <a:prstGeom prst="rect">
                  <a:avLst/>
                </a:prstGeom>
              </p:spPr>
            </p:pic>
          </p:grpSp>
          <p:grpSp>
            <p:nvGrpSpPr>
              <p:cNvPr id="155" name="Group 154"/>
              <p:cNvGrpSpPr/>
              <p:nvPr/>
            </p:nvGrpSpPr>
            <p:grpSpPr>
              <a:xfrm>
                <a:off x="998454" y="3576079"/>
                <a:ext cx="957601" cy="957600"/>
                <a:chOff x="3340509" y="3962258"/>
                <a:chExt cx="957601" cy="957600"/>
              </a:xfrm>
            </p:grpSpPr>
            <p:sp>
              <p:nvSpPr>
                <p:cNvPr id="156" name="Arc 155"/>
                <p:cNvSpPr/>
                <p:nvPr/>
              </p:nvSpPr>
              <p:spPr>
                <a:xfrm>
                  <a:off x="3340509" y="3962258"/>
                  <a:ext cx="957600" cy="957600"/>
                </a:xfrm>
                <a:prstGeom prst="arc">
                  <a:avLst/>
                </a:prstGeom>
                <a:noFill/>
                <a:ln w="9525" cap="flat" cmpd="sng" algn="ctr">
                  <a:solidFill>
                    <a:srgbClr val="75D1FF">
                      <a:shade val="50000"/>
                    </a:srgbClr>
                  </a:solidFill>
                  <a:prstDash val="lgDash"/>
                  <a:miter lim="800000"/>
                  <a:tailEnd type="arrow"/>
                </a:ln>
                <a:effectLst/>
              </p:spPr>
              <p:txBody>
                <a:bodyPr rtlCol="0" anchor="ctr"/>
                <a:lstStyle/>
                <a:p>
                  <a:pPr marL="0" marR="0" lvl="0" indent="0" algn="ctr" defTabSz="91440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/>
                  </a:pPr>
                  <a:endParaRPr kumimoji="0" lang="en-CA" sz="18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FFFFFF"/>
                    </a:solidFill>
                    <a:effectLst/>
                    <a:uLnTx/>
                    <a:uFillTx/>
                    <a:latin typeface="Segoe UI"/>
                    <a:ea typeface="+mn-ea"/>
                    <a:cs typeface="+mn-cs"/>
                  </a:endParaRPr>
                </a:p>
              </p:txBody>
            </p:sp>
            <p:sp>
              <p:nvSpPr>
                <p:cNvPr id="157" name="Arc 156"/>
                <p:cNvSpPr>
                  <a:spLocks noChangeAspect="1"/>
                </p:cNvSpPr>
                <p:nvPr/>
              </p:nvSpPr>
              <p:spPr>
                <a:xfrm rot="5400000">
                  <a:off x="3340509" y="3962258"/>
                  <a:ext cx="957600" cy="957600"/>
                </a:xfrm>
                <a:prstGeom prst="arc">
                  <a:avLst/>
                </a:prstGeom>
                <a:noFill/>
                <a:ln w="9525" cap="flat" cmpd="sng" algn="ctr">
                  <a:solidFill>
                    <a:srgbClr val="75D1FF">
                      <a:shade val="50000"/>
                    </a:srgbClr>
                  </a:solidFill>
                  <a:prstDash val="lgDash"/>
                  <a:miter lim="800000"/>
                  <a:tailEnd type="arrow"/>
                </a:ln>
                <a:effectLst/>
              </p:spPr>
              <p:txBody>
                <a:bodyPr rtlCol="0" anchor="ctr"/>
                <a:lstStyle/>
                <a:p>
                  <a:pPr marL="0" marR="0" lvl="0" indent="0" algn="ctr" defTabSz="91440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/>
                  </a:pPr>
                  <a:endParaRPr kumimoji="0" lang="en-CA" sz="18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FFFFFF"/>
                    </a:solidFill>
                    <a:effectLst/>
                    <a:uLnTx/>
                    <a:uFillTx/>
                    <a:latin typeface="Segoe UI"/>
                    <a:ea typeface="+mn-ea"/>
                    <a:cs typeface="+mn-cs"/>
                  </a:endParaRPr>
                </a:p>
              </p:txBody>
            </p:sp>
            <p:sp>
              <p:nvSpPr>
                <p:cNvPr id="158" name="Arc 157"/>
                <p:cNvSpPr/>
                <p:nvPr/>
              </p:nvSpPr>
              <p:spPr>
                <a:xfrm rot="16200000">
                  <a:off x="3340509" y="3962258"/>
                  <a:ext cx="957600" cy="957600"/>
                </a:xfrm>
                <a:prstGeom prst="arc">
                  <a:avLst/>
                </a:prstGeom>
                <a:noFill/>
                <a:ln w="9525" cap="flat" cmpd="sng" algn="ctr">
                  <a:solidFill>
                    <a:srgbClr val="75D1FF">
                      <a:shade val="50000"/>
                    </a:srgbClr>
                  </a:solidFill>
                  <a:prstDash val="lgDash"/>
                  <a:miter lim="800000"/>
                  <a:tailEnd type="arrow"/>
                </a:ln>
                <a:effectLst/>
              </p:spPr>
              <p:txBody>
                <a:bodyPr rtlCol="0" anchor="ctr"/>
                <a:lstStyle/>
                <a:p>
                  <a:pPr marL="0" marR="0" lvl="0" indent="0" algn="ctr" defTabSz="91440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/>
                  </a:pPr>
                  <a:endParaRPr kumimoji="0" lang="en-CA" sz="18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FFFFFF"/>
                    </a:solidFill>
                    <a:effectLst/>
                    <a:uLnTx/>
                    <a:uFillTx/>
                    <a:latin typeface="Segoe UI"/>
                    <a:ea typeface="+mn-ea"/>
                    <a:cs typeface="+mn-cs"/>
                  </a:endParaRPr>
                </a:p>
              </p:txBody>
            </p:sp>
            <p:sp>
              <p:nvSpPr>
                <p:cNvPr id="159" name="Arc 158"/>
                <p:cNvSpPr/>
                <p:nvPr/>
              </p:nvSpPr>
              <p:spPr>
                <a:xfrm rot="10800000">
                  <a:off x="3340510" y="3962258"/>
                  <a:ext cx="957600" cy="957600"/>
                </a:xfrm>
                <a:prstGeom prst="arc">
                  <a:avLst/>
                </a:prstGeom>
                <a:noFill/>
                <a:ln w="9525" cap="flat" cmpd="sng" algn="ctr">
                  <a:solidFill>
                    <a:srgbClr val="75D1FF">
                      <a:shade val="50000"/>
                    </a:srgbClr>
                  </a:solidFill>
                  <a:prstDash val="lgDash"/>
                  <a:miter lim="800000"/>
                  <a:tailEnd type="arrow"/>
                </a:ln>
                <a:effectLst/>
              </p:spPr>
              <p:txBody>
                <a:bodyPr rtlCol="0" anchor="ctr"/>
                <a:lstStyle/>
                <a:p>
                  <a:pPr marL="0" marR="0" lvl="0" indent="0" algn="ctr" defTabSz="91440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/>
                  </a:pPr>
                  <a:endParaRPr kumimoji="0" lang="en-CA" sz="1800" b="0" i="0" u="none" strike="noStrike" kern="0" cap="none" spc="0" normalizeH="0" baseline="0" noProof="0" dirty="0" smtClean="0">
                    <a:ln>
                      <a:noFill/>
                    </a:ln>
                    <a:solidFill>
                      <a:srgbClr val="FFFFFF"/>
                    </a:solidFill>
                    <a:effectLst/>
                    <a:uLnTx/>
                    <a:uFillTx/>
                    <a:latin typeface="Segoe UI"/>
                    <a:ea typeface="+mn-ea"/>
                    <a:cs typeface="+mn-cs"/>
                  </a:endParaRPr>
                </a:p>
              </p:txBody>
            </p:sp>
          </p:grpSp>
        </p:grpSp>
      </p:grpSp>
      <p:sp>
        <p:nvSpPr>
          <p:cNvPr id="114" name="5-Point Star 113"/>
          <p:cNvSpPr/>
          <p:nvPr/>
        </p:nvSpPr>
        <p:spPr>
          <a:xfrm>
            <a:off x="7179107" y="3926441"/>
            <a:ext cx="398635" cy="431616"/>
          </a:xfrm>
          <a:prstGeom prst="star5">
            <a:avLst/>
          </a:prstGeom>
          <a:solidFill>
            <a:srgbClr val="FF0000"/>
          </a:solidFill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15" name="5-Point Star 114"/>
          <p:cNvSpPr/>
          <p:nvPr/>
        </p:nvSpPr>
        <p:spPr>
          <a:xfrm>
            <a:off x="5431045" y="5636920"/>
            <a:ext cx="398635" cy="431616"/>
          </a:xfrm>
          <a:prstGeom prst="star5">
            <a:avLst/>
          </a:prstGeom>
          <a:solidFill>
            <a:srgbClr val="FF0000"/>
          </a:solidFill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</p:spTree>
    <p:extLst>
      <p:ext uri="{BB962C8B-B14F-4D97-AF65-F5344CB8AC3E}">
        <p14:creationId xmlns:p14="http://schemas.microsoft.com/office/powerpoint/2010/main" val="1100136619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kumimoji="1" lang="en-US" altLang="ja-JP" dirty="0">
                <a:solidFill>
                  <a:schemeClr val="tx1">
                    <a:lumMod val="75000"/>
                    <a:lumOff val="25000"/>
                  </a:schemeClr>
                </a:solidFill>
              </a:rPr>
              <a:t>OUR</a:t>
            </a:r>
            <a:r>
              <a:rPr kumimoji="1" lang="en-US" altLang="ja-JP" dirty="0"/>
              <a:t/>
            </a:r>
            <a:br>
              <a:rPr kumimoji="1" lang="en-US" altLang="ja-JP" dirty="0"/>
            </a:br>
            <a:r>
              <a:rPr kumimoji="1" lang="en-US" altLang="ja-JP" dirty="0">
                <a:solidFill>
                  <a:srgbClr val="336699"/>
                </a:solidFill>
              </a:rPr>
              <a:t>RESEARCH AND PILOTS</a:t>
            </a:r>
            <a:endParaRPr lang="en-CA" dirty="0">
              <a:solidFill>
                <a:srgbClr val="336699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3EB59E2-90B9-4CD3-AC74-D672227E13C3}" type="slidenum">
              <a:rPr lang="en-US" smtClean="0"/>
              <a:pPr/>
              <a:t>9</a:t>
            </a:fld>
            <a:endParaRPr lang="en-US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quarter" idx="12"/>
          </p:nvPr>
        </p:nvSpPr>
        <p:spPr>
          <a:xfrm>
            <a:off x="3220278" y="4790661"/>
            <a:ext cx="11694936" cy="4532243"/>
          </a:xfrm>
        </p:spPr>
        <p:txBody>
          <a:bodyPr>
            <a:normAutofit fontScale="92500" lnSpcReduction="10000"/>
          </a:bodyPr>
          <a:lstStyle/>
          <a:p>
            <a:r>
              <a:rPr kumimoji="1" lang="en-CA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DevOps Pipeline Research </a:t>
            </a:r>
          </a:p>
          <a:p>
            <a:r>
              <a:rPr kumimoji="1" lang="en-CA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Blockchain Research</a:t>
            </a:r>
          </a:p>
          <a:p>
            <a:r>
              <a:rPr kumimoji="1" lang="en-US" altLang="ja-JP" sz="3600" dirty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US" altLang="ja-JP" sz="3600" dirty="0">
                <a:solidFill>
                  <a:srgbClr val="FF0000"/>
                </a:solidFill>
              </a:rPr>
              <a:t>Chatbot Research</a:t>
            </a:r>
          </a:p>
          <a:p>
            <a:r>
              <a:rPr kumimoji="1" lang="en-US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Gamification Research </a:t>
            </a:r>
          </a:p>
          <a:p>
            <a:r>
              <a:rPr kumimoji="1" lang="en-CA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</a:t>
            </a:r>
            <a:r>
              <a:rPr kumimoji="1" lang="en-CA" altLang="ja-JP" sz="3600" dirty="0" smtClean="0">
                <a:solidFill>
                  <a:srgbClr val="FF0000"/>
                </a:solidFill>
              </a:rPr>
              <a:t>Knowledge Sharing Platform</a:t>
            </a:r>
          </a:p>
          <a:p>
            <a:r>
              <a:rPr kumimoji="1" lang="en-CA" altLang="ja-JP" sz="3600" dirty="0" smtClean="0">
                <a:solidFill>
                  <a:schemeClr val="tx1">
                    <a:lumMod val="75000"/>
                    <a:lumOff val="25000"/>
                  </a:schemeClr>
                </a:solidFill>
              </a:rPr>
              <a:t> Others……</a:t>
            </a:r>
            <a:endParaRPr kumimoji="1" lang="ja-JP" altLang="en-US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  <a:p>
            <a:pPr marL="0" indent="0">
              <a:buNone/>
            </a:pPr>
            <a:endParaRPr lang="en-CA" sz="3600" dirty="0">
              <a:solidFill>
                <a:schemeClr val="tx1">
                  <a:lumMod val="75000"/>
                  <a:lumOff val="2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22809567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0" advTm="3587"/>
    </mc:Choice>
    <mc:Fallback xmlns="">
      <p:transition advTm="3587"/>
    </mc:Fallback>
  </mc:AlternateContent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Contents">
  <a:themeElements>
    <a:clrScheme name="Castor">
      <a:dk1>
        <a:srgbClr val="222427"/>
      </a:dk1>
      <a:lt1>
        <a:sysClr val="window" lastClr="FFFFFF"/>
      </a:lt1>
      <a:dk2>
        <a:srgbClr val="333438"/>
      </a:dk2>
      <a:lt2>
        <a:srgbClr val="EAEAEA"/>
      </a:lt2>
      <a:accent1>
        <a:srgbClr val="EB3F5C"/>
      </a:accent1>
      <a:accent2>
        <a:srgbClr val="C1344C"/>
      </a:accent2>
      <a:accent3>
        <a:srgbClr val="99293C"/>
      </a:accent3>
      <a:accent4>
        <a:srgbClr val="731F2D"/>
      </a:accent4>
      <a:accent5>
        <a:srgbClr val="1694B2"/>
      </a:accent5>
      <a:accent6>
        <a:srgbClr val="0F6377"/>
      </a:accent6>
      <a:hlink>
        <a:srgbClr val="EB3F5C"/>
      </a:hlink>
      <a:folHlink>
        <a:srgbClr val="99293C"/>
      </a:folHlink>
    </a:clrScheme>
    <a:fontScheme name="Castor">
      <a:majorFont>
        <a:latin typeface="Roboto Bold"/>
        <a:ea typeface="Spica Neue P Light"/>
        <a:cs typeface=""/>
      </a:majorFont>
      <a:minorFont>
        <a:latin typeface="Roboto"/>
        <a:ea typeface="Spica Neue P"/>
        <a:cs typeface="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kumimoji="1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No Header and Footer">
  <a:themeElements>
    <a:clrScheme name="Custom 1">
      <a:dk1>
        <a:srgbClr val="222427"/>
      </a:dk1>
      <a:lt1>
        <a:sysClr val="window" lastClr="FFFFFF"/>
      </a:lt1>
      <a:dk2>
        <a:srgbClr val="333438"/>
      </a:dk2>
      <a:lt2>
        <a:srgbClr val="EAEAEA"/>
      </a:lt2>
      <a:accent1>
        <a:srgbClr val="EB3F5C"/>
      </a:accent1>
      <a:accent2>
        <a:srgbClr val="C1344C"/>
      </a:accent2>
      <a:accent3>
        <a:srgbClr val="99293C"/>
      </a:accent3>
      <a:accent4>
        <a:srgbClr val="731F2D"/>
      </a:accent4>
      <a:accent5>
        <a:srgbClr val="1694B2"/>
      </a:accent5>
      <a:accent6>
        <a:srgbClr val="0F6377"/>
      </a:accent6>
      <a:hlink>
        <a:srgbClr val="EB3F5C"/>
      </a:hlink>
      <a:folHlink>
        <a:srgbClr val="99293C"/>
      </a:folHlink>
    </a:clrScheme>
    <a:fontScheme name="B">
      <a:majorFont>
        <a:latin typeface="Roboto Bold"/>
        <a:ea typeface="Spica Neue P Light"/>
        <a:cs typeface=""/>
      </a:majorFont>
      <a:minorFont>
        <a:latin typeface="Roboto"/>
        <a:ea typeface="Spica Neue P"/>
        <a:cs typeface="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kumimoji="1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Theme</Template>
  <TotalTime>0</TotalTime>
  <Words>593</Words>
  <Application>Microsoft Office PowerPoint</Application>
  <PresentationFormat>Custom</PresentationFormat>
  <Paragraphs>159</Paragraphs>
  <Slides>19</Slides>
  <Notes>19</Notes>
  <HiddenSlides>0</HiddenSlides>
  <MMClips>0</MMClips>
  <ScaleCrop>false</ScaleCrop>
  <HeadingPairs>
    <vt:vector size="6" baseType="variant">
      <vt:variant>
        <vt:lpstr>Fonts Used</vt:lpstr>
      </vt:variant>
      <vt:variant>
        <vt:i4>9</vt:i4>
      </vt:variant>
      <vt:variant>
        <vt:lpstr>Theme</vt:lpstr>
      </vt:variant>
      <vt:variant>
        <vt:i4>2</vt:i4>
      </vt:variant>
      <vt:variant>
        <vt:lpstr>Slide Titles</vt:lpstr>
      </vt:variant>
      <vt:variant>
        <vt:i4>19</vt:i4>
      </vt:variant>
    </vt:vector>
  </HeadingPairs>
  <TitlesOfParts>
    <vt:vector size="30" baseType="lpstr">
      <vt:lpstr>ＭＳ Ｐゴシック</vt:lpstr>
      <vt:lpstr>Arial</vt:lpstr>
      <vt:lpstr>Calibri</vt:lpstr>
      <vt:lpstr>Roboto</vt:lpstr>
      <vt:lpstr>Roboto Bold</vt:lpstr>
      <vt:lpstr>Segoe UI</vt:lpstr>
      <vt:lpstr>Spica Neue P</vt:lpstr>
      <vt:lpstr>Spica Neue P Light</vt:lpstr>
      <vt:lpstr>Wingdings</vt:lpstr>
      <vt:lpstr>Contents</vt:lpstr>
      <vt:lpstr>No Header and Footer</vt:lpstr>
      <vt:lpstr>CRA Cloud Adoption, Chatbots and Performance Testing</vt:lpstr>
      <vt:lpstr>AGENDA</vt:lpstr>
      <vt:lpstr>OUR STORY</vt:lpstr>
      <vt:lpstr>OUR STRATEGIC GOALS</vt:lpstr>
      <vt:lpstr>OUR CHALLENGE</vt:lpstr>
      <vt:lpstr>OUR APPROACH</vt:lpstr>
      <vt:lpstr>OUR LEARNING</vt:lpstr>
      <vt:lpstr>INNOVATION ECOSYSTEM</vt:lpstr>
      <vt:lpstr>OUR RESEARCH AND PILOTS</vt:lpstr>
      <vt:lpstr>OUR PROGRESS</vt:lpstr>
      <vt:lpstr>CHATBOT PATHFINDER</vt:lpstr>
      <vt:lpstr>COGNITIVE SERVICES</vt:lpstr>
      <vt:lpstr>OUR JOURNEY</vt:lpstr>
      <vt:lpstr>COORDINATE </vt:lpstr>
      <vt:lpstr>CHALLENGE ACCEPTED</vt:lpstr>
      <vt:lpstr>WRITING the BOOK</vt:lpstr>
      <vt:lpstr>TESTING  </vt:lpstr>
      <vt:lpstr>DEMO  </vt:lpstr>
      <vt:lpstr>QUESTIONS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2019-05-11T17:38:38Z</dcterms:created>
  <dcterms:modified xsi:type="dcterms:W3CDTF">2019-06-17T13:58:17Z</dcterms:modified>
</cp:coreProperties>
</file>